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C583ED" w14:textId="16947DED" w:rsidR="00026CEC" w:rsidRDefault="00026CEC" w:rsidP="00026CEC">
      <w:pPr>
        <w:pStyle w:val="NoSpacing"/>
      </w:pPr>
      <w:r>
        <w:rPr>
          <w:u w:val="single"/>
        </w:rPr>
        <w:t>Ralph ADELARD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16</w:t>
      </w:r>
      <w:r>
        <w:t>)</w:t>
      </w:r>
    </w:p>
    <w:p w14:paraId="38630C9D" w14:textId="77777777" w:rsidR="00026CEC" w:rsidRDefault="00026CEC" w:rsidP="00026CEC">
      <w:pPr>
        <w:pStyle w:val="NoSpacing"/>
      </w:pPr>
      <w:r>
        <w:t>of the diocese of Exeter.</w:t>
      </w:r>
    </w:p>
    <w:p w14:paraId="4AE7C3FE" w14:textId="77777777" w:rsidR="00026CEC" w:rsidRDefault="00026CEC" w:rsidP="00026CEC">
      <w:pPr>
        <w:pStyle w:val="NoSpacing"/>
      </w:pPr>
    </w:p>
    <w:p w14:paraId="3856C2C3" w14:textId="77777777" w:rsidR="00026CEC" w:rsidRDefault="00026CEC" w:rsidP="00026CEC">
      <w:pPr>
        <w:pStyle w:val="NoSpacing"/>
      </w:pPr>
    </w:p>
    <w:p w14:paraId="737A845C" w14:textId="52C9E1E8" w:rsidR="00026CEC" w:rsidRDefault="00026CEC" w:rsidP="00026CEC">
      <w:pPr>
        <w:pStyle w:val="NoSpacing"/>
      </w:pPr>
      <w:r>
        <w:t xml:space="preserve">  4 Jun.1416</w:t>
      </w:r>
      <w:r>
        <w:tab/>
        <w:t xml:space="preserve">He was ordained to his first tonsure in </w:t>
      </w:r>
      <w:r>
        <w:t>Crediton</w:t>
      </w:r>
      <w:r>
        <w:t xml:space="preserve"> by Edmund Stafford,</w:t>
      </w:r>
    </w:p>
    <w:p w14:paraId="3E34AF3D" w14:textId="776AC630" w:rsidR="00026CEC" w:rsidRDefault="00026CEC" w:rsidP="00026CEC">
      <w:pPr>
        <w:pStyle w:val="NoSpacing"/>
      </w:pPr>
      <w:r>
        <w:tab/>
      </w:r>
      <w:r>
        <w:tab/>
        <w:t>Bishop of Exeter.   (“Stafford Register”  pp.428 and 42</w:t>
      </w:r>
      <w:r>
        <w:t>7</w:t>
      </w:r>
      <w:bookmarkStart w:id="0" w:name="_GoBack"/>
      <w:bookmarkEnd w:id="0"/>
      <w:r>
        <w:t>)</w:t>
      </w:r>
    </w:p>
    <w:p w14:paraId="06338DB5" w14:textId="77777777" w:rsidR="00026CEC" w:rsidRDefault="00026CEC" w:rsidP="00026CEC">
      <w:pPr>
        <w:pStyle w:val="NoSpacing"/>
      </w:pPr>
    </w:p>
    <w:p w14:paraId="02D0045E" w14:textId="77777777" w:rsidR="00026CEC" w:rsidRDefault="00026CEC" w:rsidP="00026CEC">
      <w:pPr>
        <w:pStyle w:val="NoSpacing"/>
      </w:pPr>
    </w:p>
    <w:p w14:paraId="014432B0" w14:textId="77777777" w:rsidR="00026CEC" w:rsidRDefault="00026CEC" w:rsidP="00026CEC">
      <w:pPr>
        <w:pStyle w:val="NoSpacing"/>
      </w:pPr>
      <w:r>
        <w:t>3 February 2019</w:t>
      </w:r>
    </w:p>
    <w:p w14:paraId="7749BFB2" w14:textId="736A7BFE" w:rsidR="006B2F86" w:rsidRPr="00026CEC" w:rsidRDefault="00026CEC" w:rsidP="00E71FC3">
      <w:pPr>
        <w:pStyle w:val="NoSpacing"/>
      </w:pPr>
    </w:p>
    <w:sectPr w:rsidR="006B2F86" w:rsidRPr="00026C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6BFD22" w14:textId="77777777" w:rsidR="00026CEC" w:rsidRDefault="00026CEC" w:rsidP="00E71FC3">
      <w:pPr>
        <w:spacing w:after="0" w:line="240" w:lineRule="auto"/>
      </w:pPr>
      <w:r>
        <w:separator/>
      </w:r>
    </w:p>
  </w:endnote>
  <w:endnote w:type="continuationSeparator" w:id="0">
    <w:p w14:paraId="3CCEAB36" w14:textId="77777777" w:rsidR="00026CEC" w:rsidRDefault="00026C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E8EB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BF9FC" w14:textId="77777777" w:rsidR="00026CEC" w:rsidRDefault="00026CEC" w:rsidP="00E71FC3">
      <w:pPr>
        <w:spacing w:after="0" w:line="240" w:lineRule="auto"/>
      </w:pPr>
      <w:r>
        <w:separator/>
      </w:r>
    </w:p>
  </w:footnote>
  <w:footnote w:type="continuationSeparator" w:id="0">
    <w:p w14:paraId="5897FFF9" w14:textId="77777777" w:rsidR="00026CEC" w:rsidRDefault="00026C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CEC"/>
    <w:rsid w:val="00026CE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7E274"/>
  <w15:chartTrackingRefBased/>
  <w15:docId w15:val="{F0F69135-3C18-4B62-A3F8-26695EC9D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71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2019-02-03T21:07:00Z</dcterms:created>
  <dcterms:modified xsi:type="dcterms:W3CDTF">2019-02-03T21:08:00Z</dcterms:modified>
</cp:coreProperties>
</file>