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8A57B" w14:textId="77777777" w:rsidR="002600A1" w:rsidRDefault="002600A1" w:rsidP="002600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ADEKYNS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1FB118DB" w14:textId="77777777" w:rsidR="002600A1" w:rsidRDefault="002600A1" w:rsidP="002600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Durhead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>, Carpenter.</w:t>
      </w:r>
    </w:p>
    <w:p w14:paraId="681353BC" w14:textId="77777777" w:rsidR="002600A1" w:rsidRDefault="002600A1" w:rsidP="002600A1">
      <w:pPr>
        <w:pStyle w:val="NoSpacing"/>
        <w:rPr>
          <w:rFonts w:cs="Times New Roman"/>
          <w:szCs w:val="24"/>
        </w:rPr>
      </w:pPr>
    </w:p>
    <w:p w14:paraId="48804CC1" w14:textId="77777777" w:rsidR="002600A1" w:rsidRDefault="002600A1" w:rsidP="002600A1">
      <w:pPr>
        <w:pStyle w:val="NoSpacing"/>
        <w:rPr>
          <w:rFonts w:cs="Times New Roman"/>
          <w:szCs w:val="24"/>
        </w:rPr>
      </w:pPr>
    </w:p>
    <w:p w14:paraId="7D0D72CF" w14:textId="77777777" w:rsidR="002600A1" w:rsidRDefault="002600A1" w:rsidP="002600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Edmund Mortimer, 5</w:t>
      </w:r>
      <w:r w:rsidRPr="007B2D4C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Earl of March(q.v.), brought a plaint of trespass and</w:t>
      </w:r>
    </w:p>
    <w:p w14:paraId="07FA6238" w14:textId="77777777" w:rsidR="002600A1" w:rsidRDefault="002600A1" w:rsidP="002600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taking in his free warren against him and ten others.</w:t>
      </w:r>
    </w:p>
    <w:p w14:paraId="2B96AAED" w14:textId="77777777" w:rsidR="002600A1" w:rsidRDefault="002600A1" w:rsidP="002600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D5C6D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4E2822DC" w14:textId="77777777" w:rsidR="002600A1" w:rsidRDefault="002600A1" w:rsidP="002600A1">
      <w:pPr>
        <w:pStyle w:val="NoSpacing"/>
        <w:rPr>
          <w:rFonts w:cs="Times New Roman"/>
          <w:szCs w:val="24"/>
        </w:rPr>
      </w:pPr>
    </w:p>
    <w:p w14:paraId="74CE26D0" w14:textId="77777777" w:rsidR="002600A1" w:rsidRDefault="002600A1" w:rsidP="002600A1">
      <w:pPr>
        <w:pStyle w:val="NoSpacing"/>
        <w:rPr>
          <w:rFonts w:cs="Times New Roman"/>
          <w:szCs w:val="24"/>
        </w:rPr>
      </w:pPr>
    </w:p>
    <w:p w14:paraId="23B3F20D" w14:textId="77777777" w:rsidR="002600A1" w:rsidRDefault="002600A1" w:rsidP="002600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June 2023</w:t>
      </w:r>
    </w:p>
    <w:p w14:paraId="295B04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08AA9" w14:textId="77777777" w:rsidR="002600A1" w:rsidRDefault="002600A1" w:rsidP="009139A6">
      <w:r>
        <w:separator/>
      </w:r>
    </w:p>
  </w:endnote>
  <w:endnote w:type="continuationSeparator" w:id="0">
    <w:p w14:paraId="2076D54C" w14:textId="77777777" w:rsidR="002600A1" w:rsidRDefault="002600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DBA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BBE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7B9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8F71A" w14:textId="77777777" w:rsidR="002600A1" w:rsidRDefault="002600A1" w:rsidP="009139A6">
      <w:r>
        <w:separator/>
      </w:r>
    </w:p>
  </w:footnote>
  <w:footnote w:type="continuationSeparator" w:id="0">
    <w:p w14:paraId="088CBC15" w14:textId="77777777" w:rsidR="002600A1" w:rsidRDefault="002600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688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4A9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8B9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0A1"/>
    <w:rsid w:val="000666E0"/>
    <w:rsid w:val="002510B7"/>
    <w:rsid w:val="002600A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B40EA"/>
  <w15:chartTrackingRefBased/>
  <w15:docId w15:val="{A0AD3670-14BE-4EA3-821D-A284DA79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600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2023-06-17T10:59:00Z</dcterms:created>
  <dcterms:modified xsi:type="dcterms:W3CDTF">2023-06-17T11:00:00Z</dcterms:modified>
</cp:coreProperties>
</file>