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69BA3" w14:textId="77777777" w:rsidR="00AB60CF" w:rsidRDefault="00AB60CF" w:rsidP="00AB60CF">
      <w:pPr>
        <w:pStyle w:val="NoSpacing"/>
      </w:pPr>
      <w:r>
        <w:rPr>
          <w:u w:val="single"/>
        </w:rPr>
        <w:t>Thomas ADE</w:t>
      </w:r>
      <w:r>
        <w:t xml:space="preserve">       (fl.1480)</w:t>
      </w:r>
    </w:p>
    <w:p w14:paraId="6BED8591" w14:textId="77777777" w:rsidR="00AB60CF" w:rsidRDefault="00AB60CF" w:rsidP="00AB60CF">
      <w:pPr>
        <w:pStyle w:val="NoSpacing"/>
      </w:pPr>
      <w:r>
        <w:t xml:space="preserve">of London. </w:t>
      </w:r>
      <w:proofErr w:type="spellStart"/>
      <w:r>
        <w:t>Greytawyer</w:t>
      </w:r>
      <w:proofErr w:type="spellEnd"/>
      <w:r>
        <w:t>.</w:t>
      </w:r>
    </w:p>
    <w:p w14:paraId="122A0536" w14:textId="77777777" w:rsidR="00AB60CF" w:rsidRDefault="00AB60CF" w:rsidP="00AB60CF">
      <w:pPr>
        <w:pStyle w:val="NoSpacing"/>
      </w:pPr>
    </w:p>
    <w:p w14:paraId="7116B411" w14:textId="77777777" w:rsidR="00AB60CF" w:rsidRDefault="00AB60CF" w:rsidP="00AB60CF">
      <w:pPr>
        <w:pStyle w:val="NoSpacing"/>
      </w:pPr>
    </w:p>
    <w:p w14:paraId="0F06ED02" w14:textId="77777777" w:rsidR="00AB60CF" w:rsidRDefault="00AB60CF" w:rsidP="00AB60CF">
      <w:pPr>
        <w:pStyle w:val="NoSpacing"/>
      </w:pPr>
      <w:r>
        <w:tab/>
        <w:t>1480</w:t>
      </w:r>
      <w:r>
        <w:tab/>
        <w:t xml:space="preserve">He made a plaint of debt against Thomas </w:t>
      </w:r>
      <w:proofErr w:type="spellStart"/>
      <w:r>
        <w:t>Drynkewell</w:t>
      </w:r>
      <w:proofErr w:type="spellEnd"/>
      <w:r>
        <w:t xml:space="preserve"> of </w:t>
      </w:r>
      <w:proofErr w:type="spellStart"/>
      <w:r>
        <w:t>Archestir</w:t>
      </w:r>
      <w:proofErr w:type="spellEnd"/>
      <w:r>
        <w:t>(q.v.).</w:t>
      </w:r>
    </w:p>
    <w:p w14:paraId="17BF30E2" w14:textId="77777777" w:rsidR="00AB60CF" w:rsidRDefault="00AB60CF" w:rsidP="00AB60CF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1CC308B3" w14:textId="77777777" w:rsidR="00AB60CF" w:rsidRDefault="00AB60CF" w:rsidP="00AB60CF">
      <w:pPr>
        <w:pStyle w:val="NoSpacing"/>
      </w:pPr>
    </w:p>
    <w:p w14:paraId="01317028" w14:textId="77777777" w:rsidR="00AB60CF" w:rsidRDefault="00AB60CF" w:rsidP="00AB60CF">
      <w:pPr>
        <w:pStyle w:val="NoSpacing"/>
      </w:pPr>
    </w:p>
    <w:p w14:paraId="60A859B0" w14:textId="77777777" w:rsidR="00AB60CF" w:rsidRDefault="00AB60CF" w:rsidP="00AB60CF">
      <w:pPr>
        <w:pStyle w:val="NoSpacing"/>
      </w:pPr>
      <w:r>
        <w:t>7 July 2019</w:t>
      </w:r>
    </w:p>
    <w:p w14:paraId="3585A6C1" w14:textId="77777777" w:rsidR="006B2F86" w:rsidRPr="00E71FC3" w:rsidRDefault="00AB60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D86F7" w14:textId="77777777" w:rsidR="00AB60CF" w:rsidRDefault="00AB60CF" w:rsidP="00E71FC3">
      <w:pPr>
        <w:spacing w:after="0" w:line="240" w:lineRule="auto"/>
      </w:pPr>
      <w:r>
        <w:separator/>
      </w:r>
    </w:p>
  </w:endnote>
  <w:endnote w:type="continuationSeparator" w:id="0">
    <w:p w14:paraId="3BF48286" w14:textId="77777777" w:rsidR="00AB60CF" w:rsidRDefault="00AB60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A4B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8A294" w14:textId="77777777" w:rsidR="00AB60CF" w:rsidRDefault="00AB60CF" w:rsidP="00E71FC3">
      <w:pPr>
        <w:spacing w:after="0" w:line="240" w:lineRule="auto"/>
      </w:pPr>
      <w:r>
        <w:separator/>
      </w:r>
    </w:p>
  </w:footnote>
  <w:footnote w:type="continuationSeparator" w:id="0">
    <w:p w14:paraId="0CF6ABF5" w14:textId="77777777" w:rsidR="00AB60CF" w:rsidRDefault="00AB60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CF"/>
    <w:rsid w:val="001A7C09"/>
    <w:rsid w:val="00577BD5"/>
    <w:rsid w:val="00656CBA"/>
    <w:rsid w:val="006A1F77"/>
    <w:rsid w:val="00733BE7"/>
    <w:rsid w:val="00AB52E8"/>
    <w:rsid w:val="00AB60C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95F46"/>
  <w15:chartTrackingRefBased/>
  <w15:docId w15:val="{426FC76E-CC59-49B9-8519-D8C971A6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B60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2019-08-14T19:40:00Z</dcterms:created>
  <dcterms:modified xsi:type="dcterms:W3CDTF">2019-08-14T19:42:00Z</dcterms:modified>
</cp:coreProperties>
</file>