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D9277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148D578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Bircham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0232285A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2AA4F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C7995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Ade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Wighton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 plaint of debt</w:t>
      </w:r>
    </w:p>
    <w:p w14:paraId="412134A7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John Potter of Sculthorpe, Katherine, his wife(q.v.), and Mary Porter</w:t>
      </w:r>
    </w:p>
    <w:p w14:paraId="31EDB752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Sculthorpe(q.v.).</w:t>
      </w:r>
    </w:p>
    <w:p w14:paraId="079E97AA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A2D042F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67E73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DF9E4" w14:textId="77777777" w:rsidR="001051C7" w:rsidRDefault="001051C7" w:rsidP="001051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2022</w:t>
      </w:r>
    </w:p>
    <w:p w14:paraId="03EBF6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88175" w14:textId="77777777" w:rsidR="001051C7" w:rsidRDefault="001051C7" w:rsidP="009139A6">
      <w:r>
        <w:separator/>
      </w:r>
    </w:p>
  </w:endnote>
  <w:endnote w:type="continuationSeparator" w:id="0">
    <w:p w14:paraId="295056AD" w14:textId="77777777" w:rsidR="001051C7" w:rsidRDefault="001051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7B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2F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13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77F19" w14:textId="77777777" w:rsidR="001051C7" w:rsidRDefault="001051C7" w:rsidP="009139A6">
      <w:r>
        <w:separator/>
      </w:r>
    </w:p>
  </w:footnote>
  <w:footnote w:type="continuationSeparator" w:id="0">
    <w:p w14:paraId="5BF04AE5" w14:textId="77777777" w:rsidR="001051C7" w:rsidRDefault="001051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C0E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73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28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C7"/>
    <w:rsid w:val="000666E0"/>
    <w:rsid w:val="001051C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E986A"/>
  <w15:chartTrackingRefBased/>
  <w15:docId w15:val="{B6472EB2-364E-4961-8338-A82E7371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051C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2022-06-04T18:34:00Z</dcterms:created>
  <dcterms:modified xsi:type="dcterms:W3CDTF">2022-06-04T18:35:00Z</dcterms:modified>
</cp:coreProperties>
</file>