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5C62D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Richard ADE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6F60837D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Wighton</w:t>
      </w:r>
      <w:proofErr w:type="spellEnd"/>
      <w:r>
        <w:rPr>
          <w:rStyle w:val="s1"/>
        </w:rPr>
        <w:t>, Norfolk.</w:t>
      </w:r>
    </w:p>
    <w:p w14:paraId="64A135C3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</w:p>
    <w:p w14:paraId="179874A6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</w:p>
    <w:p w14:paraId="4EBFD2FB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300DB662" w14:textId="77777777" w:rsidR="00271F28" w:rsidRDefault="00271F28" w:rsidP="00271F28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4)</w:t>
      </w:r>
    </w:p>
    <w:p w14:paraId="191AA738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</w:p>
    <w:p w14:paraId="2E8DCC1D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</w:p>
    <w:p w14:paraId="10DC33ED" w14:textId="77777777" w:rsidR="00271F28" w:rsidRDefault="00271F28" w:rsidP="00271F2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1D661E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E96A" w14:textId="77777777" w:rsidR="00271F28" w:rsidRDefault="00271F28" w:rsidP="009139A6">
      <w:r>
        <w:separator/>
      </w:r>
    </w:p>
  </w:endnote>
  <w:endnote w:type="continuationSeparator" w:id="0">
    <w:p w14:paraId="4F9E4B15" w14:textId="77777777" w:rsidR="00271F28" w:rsidRDefault="00271F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E1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0A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275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3870A" w14:textId="77777777" w:rsidR="00271F28" w:rsidRDefault="00271F28" w:rsidP="009139A6">
      <w:r>
        <w:separator/>
      </w:r>
    </w:p>
  </w:footnote>
  <w:footnote w:type="continuationSeparator" w:id="0">
    <w:p w14:paraId="4391A31B" w14:textId="77777777" w:rsidR="00271F28" w:rsidRDefault="00271F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F0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27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79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28"/>
    <w:rsid w:val="000666E0"/>
    <w:rsid w:val="002510B7"/>
    <w:rsid w:val="00271F2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60A24"/>
  <w15:chartTrackingRefBased/>
  <w15:docId w15:val="{06A2952E-4FCA-4559-B764-826197FC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1F28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271F2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2021-05-30T20:33:00Z</dcterms:created>
  <dcterms:modified xsi:type="dcterms:W3CDTF">2021-05-30T20:33:00Z</dcterms:modified>
</cp:coreProperties>
</file>