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281B4" w14:textId="77777777" w:rsidR="00010E3C" w:rsidRDefault="00010E3C" w:rsidP="00010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19D6CA15" w14:textId="77777777" w:rsidR="00010E3C" w:rsidRDefault="00010E3C" w:rsidP="00010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Wighton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14:paraId="60134C7D" w14:textId="77777777" w:rsidR="00010E3C" w:rsidRDefault="00010E3C" w:rsidP="00010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6A2E7A" w14:textId="77777777" w:rsidR="00010E3C" w:rsidRDefault="00010E3C" w:rsidP="00010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85DAB6" w14:textId="77777777" w:rsidR="00010E3C" w:rsidRDefault="00010E3C" w:rsidP="00010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Ade, Parson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Bircham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Tofts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made a plaint of debt</w:t>
      </w:r>
    </w:p>
    <w:p w14:paraId="35242A2C" w14:textId="77777777" w:rsidR="00010E3C" w:rsidRDefault="00010E3C" w:rsidP="00010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John Potter of Sculthorpe, Katherine, his wife(q.v.), and Mary Porter</w:t>
      </w:r>
    </w:p>
    <w:p w14:paraId="47729A59" w14:textId="77777777" w:rsidR="00010E3C" w:rsidRDefault="00010E3C" w:rsidP="00010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Sculthorpe(q.v.).</w:t>
      </w:r>
    </w:p>
    <w:p w14:paraId="1298234C" w14:textId="77777777" w:rsidR="00010E3C" w:rsidRDefault="00010E3C" w:rsidP="00010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2522F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18EE1B7" w14:textId="77777777" w:rsidR="00010E3C" w:rsidRDefault="00010E3C" w:rsidP="00010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7611C9" w14:textId="77777777" w:rsidR="00010E3C" w:rsidRDefault="00010E3C" w:rsidP="00010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94F97F" w14:textId="77777777" w:rsidR="00010E3C" w:rsidRDefault="00010E3C" w:rsidP="00010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April 2022</w:t>
      </w:r>
    </w:p>
    <w:p w14:paraId="553A7F1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DD6A1" w14:textId="77777777" w:rsidR="00010E3C" w:rsidRDefault="00010E3C" w:rsidP="009139A6">
      <w:r>
        <w:separator/>
      </w:r>
    </w:p>
  </w:endnote>
  <w:endnote w:type="continuationSeparator" w:id="0">
    <w:p w14:paraId="61D7B44A" w14:textId="77777777" w:rsidR="00010E3C" w:rsidRDefault="00010E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E5D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929B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220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B9DFB" w14:textId="77777777" w:rsidR="00010E3C" w:rsidRDefault="00010E3C" w:rsidP="009139A6">
      <w:r>
        <w:separator/>
      </w:r>
    </w:p>
  </w:footnote>
  <w:footnote w:type="continuationSeparator" w:id="0">
    <w:p w14:paraId="3109454D" w14:textId="77777777" w:rsidR="00010E3C" w:rsidRDefault="00010E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647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F56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5DA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E3C"/>
    <w:rsid w:val="00010E3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98232"/>
  <w15:chartTrackingRefBased/>
  <w15:docId w15:val="{81D5D7DA-8365-4956-8CD4-CA6CC640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010E3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2022-05-18T15:48:00Z</dcterms:created>
  <dcterms:modified xsi:type="dcterms:W3CDTF">2022-05-18T15:48:00Z</dcterms:modified>
</cp:coreProperties>
</file>