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1287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ADE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88792E4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Ostler.</w:t>
      </w:r>
    </w:p>
    <w:p w14:paraId="641B2A77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8F7D1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7C593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Everard Frere of London(q.v.) brought a plaint of debt against him, </w:t>
      </w:r>
    </w:p>
    <w:p w14:paraId="50B3582B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Ashwell, Herefordshire(q.v.),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Cakebread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0B4A3EB4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5438C9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13561A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B108B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669F5" w14:textId="77777777" w:rsidR="004B44FA" w:rsidRDefault="004B44FA" w:rsidP="004B4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2022</w:t>
      </w:r>
    </w:p>
    <w:p w14:paraId="77E17C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6EA58" w14:textId="77777777" w:rsidR="004B44FA" w:rsidRDefault="004B44FA" w:rsidP="009139A6">
      <w:r>
        <w:separator/>
      </w:r>
    </w:p>
  </w:endnote>
  <w:endnote w:type="continuationSeparator" w:id="0">
    <w:p w14:paraId="1B143651" w14:textId="77777777" w:rsidR="004B44FA" w:rsidRDefault="004B44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D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E4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5A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471D" w14:textId="77777777" w:rsidR="004B44FA" w:rsidRDefault="004B44FA" w:rsidP="009139A6">
      <w:r>
        <w:separator/>
      </w:r>
    </w:p>
  </w:footnote>
  <w:footnote w:type="continuationSeparator" w:id="0">
    <w:p w14:paraId="23824901" w14:textId="77777777" w:rsidR="004B44FA" w:rsidRDefault="004B44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A0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AC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76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FA"/>
    <w:rsid w:val="000666E0"/>
    <w:rsid w:val="002510B7"/>
    <w:rsid w:val="004B44F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0288D"/>
  <w15:chartTrackingRefBased/>
  <w15:docId w15:val="{85666F9C-3BC4-4108-9AA7-B83F9F53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44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2022-06-03T14:19:00Z</dcterms:created>
  <dcterms:modified xsi:type="dcterms:W3CDTF">2022-06-03T14:19:00Z</dcterms:modified>
</cp:coreProperties>
</file>