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4E66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ADCOK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0F2822F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Cranbrook, Kent. Cloth maker.</w:t>
      </w:r>
    </w:p>
    <w:p w14:paraId="32792AD4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D6CD41D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125938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Simon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Lynche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14:paraId="71F57668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0CC7568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EC110D6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FAFDDE5" w14:textId="77777777" w:rsidR="003A48BF" w:rsidRDefault="003A48BF" w:rsidP="003A48B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27 October 2021</w:t>
      </w:r>
    </w:p>
    <w:p w14:paraId="542321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F7531" w14:textId="77777777" w:rsidR="003A48BF" w:rsidRDefault="003A48BF" w:rsidP="009139A6">
      <w:r>
        <w:separator/>
      </w:r>
    </w:p>
  </w:endnote>
  <w:endnote w:type="continuationSeparator" w:id="0">
    <w:p w14:paraId="190673D6" w14:textId="77777777" w:rsidR="003A48BF" w:rsidRDefault="003A48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5A4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B43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630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FC11C" w14:textId="77777777" w:rsidR="003A48BF" w:rsidRDefault="003A48BF" w:rsidP="009139A6">
      <w:r>
        <w:separator/>
      </w:r>
    </w:p>
  </w:footnote>
  <w:footnote w:type="continuationSeparator" w:id="0">
    <w:p w14:paraId="115446CA" w14:textId="77777777" w:rsidR="003A48BF" w:rsidRDefault="003A48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43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C2E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BE8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BF"/>
    <w:rsid w:val="000666E0"/>
    <w:rsid w:val="002510B7"/>
    <w:rsid w:val="003A48B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5149"/>
  <w15:chartTrackingRefBased/>
  <w15:docId w15:val="{811B6F5A-B262-4E5C-9591-EE5CE1D3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4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2021-12-13T19:58:00Z</dcterms:created>
  <dcterms:modified xsi:type="dcterms:W3CDTF">2021-12-13T19:58:00Z</dcterms:modified>
</cp:coreProperties>
</file>