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BC3F8" w14:textId="77777777" w:rsidR="006C34FA" w:rsidRDefault="006C34FA" w:rsidP="006C34FA">
      <w:pPr>
        <w:pStyle w:val="NoSpacing"/>
      </w:pPr>
      <w:r>
        <w:rPr>
          <w:u w:val="single"/>
        </w:rPr>
        <w:t>Robert ADAMSON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39E9B099" w14:textId="77777777" w:rsidR="006C34FA" w:rsidRDefault="006C34FA" w:rsidP="006C34FA">
      <w:pPr>
        <w:pStyle w:val="NoSpacing"/>
      </w:pPr>
      <w:r>
        <w:t>of Stockbridge, West Riding of Yorkshire. Husbandman.</w:t>
      </w:r>
    </w:p>
    <w:p w14:paraId="5528BD90" w14:textId="77777777" w:rsidR="006C34FA" w:rsidRDefault="006C34FA" w:rsidP="006C34FA">
      <w:pPr>
        <w:pStyle w:val="NoSpacing"/>
      </w:pPr>
    </w:p>
    <w:p w14:paraId="16FD314E" w14:textId="77777777" w:rsidR="006C34FA" w:rsidRDefault="006C34FA" w:rsidP="006C34FA">
      <w:pPr>
        <w:pStyle w:val="NoSpacing"/>
      </w:pPr>
    </w:p>
    <w:p w14:paraId="0A5937B5" w14:textId="77777777" w:rsidR="006C34FA" w:rsidRDefault="006C34FA" w:rsidP="006C34FA">
      <w:pPr>
        <w:pStyle w:val="NoSpacing"/>
      </w:pPr>
      <w:r>
        <w:tab/>
        <w:t>1484</w:t>
      </w:r>
      <w:r>
        <w:tab/>
        <w:t>William Sanford(q.v.) brought a plaint of trespass against him and William</w:t>
      </w:r>
    </w:p>
    <w:p w14:paraId="1BBAE157" w14:textId="77777777" w:rsidR="006C34FA" w:rsidRDefault="006C34FA" w:rsidP="006C34FA">
      <w:pPr>
        <w:pStyle w:val="NoSpacing"/>
      </w:pPr>
      <w:r>
        <w:tab/>
      </w:r>
      <w:r>
        <w:tab/>
        <w:t>Adamson(q.v.).</w:t>
      </w:r>
    </w:p>
    <w:p w14:paraId="6B637E20" w14:textId="77777777" w:rsidR="006C34FA" w:rsidRDefault="006C34FA" w:rsidP="006C34FA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62EA8251" w14:textId="77777777" w:rsidR="006C34FA" w:rsidRDefault="006C34FA" w:rsidP="006C34FA">
      <w:pPr>
        <w:pStyle w:val="NoSpacing"/>
      </w:pPr>
    </w:p>
    <w:p w14:paraId="59963E75" w14:textId="77777777" w:rsidR="006C34FA" w:rsidRDefault="006C34FA" w:rsidP="006C34FA">
      <w:pPr>
        <w:pStyle w:val="NoSpacing"/>
      </w:pPr>
    </w:p>
    <w:p w14:paraId="73E6F0F5" w14:textId="77777777" w:rsidR="006C34FA" w:rsidRDefault="006C34FA" w:rsidP="006C34FA">
      <w:pPr>
        <w:pStyle w:val="NoSpacing"/>
      </w:pPr>
      <w:r>
        <w:t>15 December 2018</w:t>
      </w:r>
    </w:p>
    <w:p w14:paraId="1780A338" w14:textId="77777777" w:rsidR="006B2F86" w:rsidRPr="00E71FC3" w:rsidRDefault="006C34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BFEFF" w14:textId="77777777" w:rsidR="006C34FA" w:rsidRDefault="006C34FA" w:rsidP="00E71FC3">
      <w:pPr>
        <w:spacing w:after="0" w:line="240" w:lineRule="auto"/>
      </w:pPr>
      <w:r>
        <w:separator/>
      </w:r>
    </w:p>
  </w:endnote>
  <w:endnote w:type="continuationSeparator" w:id="0">
    <w:p w14:paraId="03E9D54C" w14:textId="77777777" w:rsidR="006C34FA" w:rsidRDefault="006C34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9BBE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26B38" w14:textId="77777777" w:rsidR="006C34FA" w:rsidRDefault="006C34FA" w:rsidP="00E71FC3">
      <w:pPr>
        <w:spacing w:after="0" w:line="240" w:lineRule="auto"/>
      </w:pPr>
      <w:r>
        <w:separator/>
      </w:r>
    </w:p>
  </w:footnote>
  <w:footnote w:type="continuationSeparator" w:id="0">
    <w:p w14:paraId="1BC23E52" w14:textId="77777777" w:rsidR="006C34FA" w:rsidRDefault="006C34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4FA"/>
    <w:rsid w:val="001A7C09"/>
    <w:rsid w:val="00577BD5"/>
    <w:rsid w:val="00656CBA"/>
    <w:rsid w:val="006A1F77"/>
    <w:rsid w:val="006C34F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ABDDC"/>
  <w15:chartTrackingRefBased/>
  <w15:docId w15:val="{BB622304-6F8F-420C-945A-D8DD3121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C34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2018-12-17T22:02:00Z</dcterms:created>
  <dcterms:modified xsi:type="dcterms:W3CDTF">2018-12-17T22:02:00Z</dcterms:modified>
</cp:coreProperties>
</file>