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DAF" w:rsidRDefault="000C0DAF" w:rsidP="000C0DA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ADAMSON</w:t>
      </w:r>
      <w:r>
        <w:rPr>
          <w:rStyle w:val="Hyperlink"/>
          <w:color w:val="auto"/>
          <w:u w:val="none"/>
        </w:rPr>
        <w:t xml:space="preserve">      (fl.1487)</w:t>
      </w:r>
    </w:p>
    <w:p w:rsidR="000C0DAF" w:rsidRDefault="000C0DAF" w:rsidP="000C0DA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Blyth, Nottinghamshire.</w:t>
      </w:r>
    </w:p>
    <w:p w:rsidR="000C0DAF" w:rsidRDefault="000C0DAF" w:rsidP="000C0DAF">
      <w:pPr>
        <w:rPr>
          <w:rStyle w:val="Hyperlink"/>
          <w:color w:val="auto"/>
          <w:u w:val="none"/>
        </w:rPr>
      </w:pPr>
    </w:p>
    <w:p w:rsidR="000C0DAF" w:rsidRDefault="000C0DAF" w:rsidP="000C0DAF">
      <w:pPr>
        <w:rPr>
          <w:rStyle w:val="Hyperlink"/>
          <w:color w:val="auto"/>
          <w:u w:val="none"/>
        </w:rPr>
      </w:pPr>
    </w:p>
    <w:p w:rsidR="001B48CD" w:rsidRPr="001B48CD" w:rsidRDefault="001B48CD" w:rsidP="001B48CD">
      <w:pPr>
        <w:pStyle w:val="NoSpacing"/>
        <w:rPr>
          <w:rStyle w:val="Hyperlink"/>
          <w:u w:val="none"/>
        </w:rPr>
      </w:pPr>
      <w:r w:rsidRPr="001B48CD">
        <w:rPr>
          <w:rStyle w:val="Hyperlink"/>
          <w:u w:val="none"/>
        </w:rPr>
        <w:tab/>
        <w:t>1483</w:t>
      </w:r>
      <w:r w:rsidRPr="001B48CD">
        <w:rPr>
          <w:rStyle w:val="Hyperlink"/>
          <w:u w:val="none"/>
        </w:rPr>
        <w:tab/>
        <w:t xml:space="preserve">He made a plaint of trespass against John Marshall of Blyth, </w:t>
      </w:r>
    </w:p>
    <w:p w:rsidR="001B48CD" w:rsidRPr="001B48CD" w:rsidRDefault="001B48CD" w:rsidP="001B48CD">
      <w:pPr>
        <w:pStyle w:val="NoSpacing"/>
        <w:rPr>
          <w:rStyle w:val="Hyperlink"/>
          <w:u w:val="none"/>
        </w:rPr>
      </w:pPr>
      <w:r w:rsidRPr="001B48CD">
        <w:rPr>
          <w:rStyle w:val="Hyperlink"/>
          <w:u w:val="none"/>
        </w:rPr>
        <w:tab/>
      </w:r>
      <w:r w:rsidRPr="001B48CD">
        <w:rPr>
          <w:rStyle w:val="Hyperlink"/>
          <w:u w:val="none"/>
        </w:rPr>
        <w:tab/>
        <w:t>Nottinghamshire(q.v.).</w:t>
      </w:r>
    </w:p>
    <w:p w:rsidR="001B48CD" w:rsidRPr="001B48CD" w:rsidRDefault="001B48CD" w:rsidP="001B48CD">
      <w:pPr>
        <w:pStyle w:val="NoSpacing"/>
        <w:rPr>
          <w:rStyle w:val="Hyperlink"/>
        </w:rPr>
      </w:pPr>
      <w:r w:rsidRPr="001B48CD">
        <w:rPr>
          <w:rStyle w:val="Hyperlink"/>
          <w:u w:val="none"/>
        </w:rPr>
        <w:tab/>
      </w:r>
      <w:r w:rsidRPr="001B48CD">
        <w:rPr>
          <w:rStyle w:val="Hyperlink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 )</w:t>
      </w:r>
    </w:p>
    <w:p w:rsidR="000C0DAF" w:rsidRDefault="000C0DAF" w:rsidP="000C0DA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Apr.1487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Masham</w:t>
      </w:r>
      <w:proofErr w:type="spellEnd"/>
      <w:r>
        <w:rPr>
          <w:rStyle w:val="Hyperlink"/>
          <w:color w:val="auto"/>
          <w:u w:val="none"/>
        </w:rPr>
        <w:t xml:space="preserve">, Prior of Blyth(q.v.), demised a toft, a garden and a </w:t>
      </w:r>
    </w:p>
    <w:p w:rsidR="000C0DAF" w:rsidRDefault="000C0DAF" w:rsidP="000C0DA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parcel of land in Blyth to him.</w:t>
      </w:r>
    </w:p>
    <w:p w:rsidR="000C0DAF" w:rsidRDefault="000C0DAF" w:rsidP="000C0DA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6A4951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ref. DD/FJ/1/3/8)</w:t>
      </w:r>
    </w:p>
    <w:p w:rsidR="000C0DAF" w:rsidRDefault="000C0DAF" w:rsidP="000C0DAF">
      <w:pPr>
        <w:rPr>
          <w:rStyle w:val="Hyperlink"/>
          <w:color w:val="auto"/>
          <w:u w:val="none"/>
        </w:rPr>
      </w:pPr>
    </w:p>
    <w:p w:rsidR="000C0DAF" w:rsidRDefault="000C0DAF" w:rsidP="000C0DAF">
      <w:pPr>
        <w:rPr>
          <w:rStyle w:val="Hyperlink"/>
          <w:color w:val="auto"/>
          <w:u w:val="none"/>
        </w:rPr>
      </w:pPr>
    </w:p>
    <w:p w:rsidR="000C0DAF" w:rsidRDefault="000C0DAF" w:rsidP="000C0DA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13 July 2015</w:t>
      </w:r>
    </w:p>
    <w:p w:rsidR="001B48CD" w:rsidRDefault="001B48CD" w:rsidP="000C0DA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November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DAF" w:rsidRDefault="000C0DAF" w:rsidP="00920DE3">
      <w:r>
        <w:separator/>
      </w:r>
    </w:p>
  </w:endnote>
  <w:endnote w:type="continuationSeparator" w:id="0">
    <w:p w:rsidR="000C0DAF" w:rsidRDefault="000C0DA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DAF" w:rsidRDefault="000C0DAF" w:rsidP="00920DE3">
      <w:r>
        <w:separator/>
      </w:r>
    </w:p>
  </w:footnote>
  <w:footnote w:type="continuationSeparator" w:id="0">
    <w:p w:rsidR="000C0DAF" w:rsidRDefault="000C0DA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DAF"/>
    <w:rsid w:val="000C0DAF"/>
    <w:rsid w:val="00120749"/>
    <w:rsid w:val="001B48C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A3838"/>
  <w15:docId w15:val="{2A624625-D965-4094-BAD7-DF8F8A312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C0DA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0DA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2015-07-27T18:52:00Z</dcterms:created>
  <dcterms:modified xsi:type="dcterms:W3CDTF">2016-11-10T10:15:00Z</dcterms:modified>
</cp:coreProperties>
</file>