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487FC" w14:textId="77777777" w:rsidR="009A0D4D" w:rsidRDefault="009A0D4D" w:rsidP="009A0D4D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ADAMSON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70E1BA11" w14:textId="77777777" w:rsidR="009A0D4D" w:rsidRDefault="009A0D4D" w:rsidP="009A0D4D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Newcastle.</w:t>
      </w:r>
    </w:p>
    <w:p w14:paraId="1EAC111E" w14:textId="77777777" w:rsidR="009A0D4D" w:rsidRDefault="009A0D4D" w:rsidP="009A0D4D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4A1977F3" w14:textId="77777777" w:rsidR="009A0D4D" w:rsidRDefault="009A0D4D" w:rsidP="009A0D4D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4E1B8D21" w14:textId="77777777" w:rsidR="009A0D4D" w:rsidRDefault="009A0D4D" w:rsidP="009A0D4D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201FB64" w14:textId="77777777" w:rsidR="009A0D4D" w:rsidRDefault="009A0D4D" w:rsidP="009A0D4D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p.244)</w:t>
      </w:r>
    </w:p>
    <w:p w14:paraId="7115DAFB" w14:textId="77777777" w:rsidR="009A0D4D" w:rsidRDefault="009A0D4D" w:rsidP="009A0D4D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</w:t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(ibid.)</w:t>
      </w:r>
    </w:p>
    <w:p w14:paraId="6E7EBD1A" w14:textId="77777777" w:rsidR="009A0D4D" w:rsidRDefault="009A0D4D" w:rsidP="009A0D4D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0F297A45" w14:textId="77777777" w:rsidR="009A0D4D" w:rsidRDefault="009A0D4D" w:rsidP="009A0D4D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45446B3A" w14:textId="77777777" w:rsidR="009A0D4D" w:rsidRDefault="009A0D4D" w:rsidP="009A0D4D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2021</w:t>
      </w:r>
    </w:p>
    <w:p w14:paraId="1679BEE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DD281" w14:textId="77777777" w:rsidR="009A0D4D" w:rsidRDefault="009A0D4D" w:rsidP="009139A6">
      <w:r>
        <w:separator/>
      </w:r>
    </w:p>
  </w:endnote>
  <w:endnote w:type="continuationSeparator" w:id="0">
    <w:p w14:paraId="05A05D11" w14:textId="77777777" w:rsidR="009A0D4D" w:rsidRDefault="009A0D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4B5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B930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C26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E48BD" w14:textId="77777777" w:rsidR="009A0D4D" w:rsidRDefault="009A0D4D" w:rsidP="009139A6">
      <w:r>
        <w:separator/>
      </w:r>
    </w:p>
  </w:footnote>
  <w:footnote w:type="continuationSeparator" w:id="0">
    <w:p w14:paraId="73310DFF" w14:textId="77777777" w:rsidR="009A0D4D" w:rsidRDefault="009A0D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A76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08B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4D5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4D"/>
    <w:rsid w:val="000666E0"/>
    <w:rsid w:val="002510B7"/>
    <w:rsid w:val="005C130B"/>
    <w:rsid w:val="00826F5C"/>
    <w:rsid w:val="009139A6"/>
    <w:rsid w:val="009448BB"/>
    <w:rsid w:val="009A0D4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BA974"/>
  <w15:chartTrackingRefBased/>
  <w15:docId w15:val="{A531EA1E-EA9C-439D-BCC1-D1C29142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D4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2021-11-17T21:35:00Z</dcterms:created>
  <dcterms:modified xsi:type="dcterms:W3CDTF">2021-11-17T21:35:00Z</dcterms:modified>
</cp:coreProperties>
</file>