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A477E" w14:textId="77777777" w:rsidR="00794046" w:rsidRDefault="00794046" w:rsidP="0079404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ADAMSON</w:t>
      </w:r>
      <w:r>
        <w:rPr>
          <w:rFonts w:ascii="Times New Roman" w:hAnsi="Times New Roman" w:cs="Times New Roman"/>
        </w:rPr>
        <w:t xml:space="preserve">       (fl.1470)</w:t>
      </w:r>
    </w:p>
    <w:p w14:paraId="1B555CCE" w14:textId="77777777" w:rsidR="00794046" w:rsidRDefault="00794046" w:rsidP="00794046">
      <w:pPr>
        <w:pStyle w:val="NoSpacing"/>
        <w:rPr>
          <w:rFonts w:ascii="Times New Roman" w:hAnsi="Times New Roman" w:cs="Times New Roman"/>
        </w:rPr>
      </w:pPr>
    </w:p>
    <w:p w14:paraId="34D60EDF" w14:textId="77777777" w:rsidR="00794046" w:rsidRDefault="00794046" w:rsidP="00794046">
      <w:pPr>
        <w:pStyle w:val="NoSpacing"/>
        <w:rPr>
          <w:rFonts w:ascii="Times New Roman" w:hAnsi="Times New Roman" w:cs="Times New Roman"/>
        </w:rPr>
      </w:pPr>
    </w:p>
    <w:p w14:paraId="13055828" w14:textId="77777777" w:rsidR="00794046" w:rsidRDefault="00794046" w:rsidP="0079404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4F13B386" w14:textId="77777777" w:rsidR="00794046" w:rsidRDefault="00794046" w:rsidP="0079404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41DAEFF9" w14:textId="77777777" w:rsidR="00794046" w:rsidRDefault="00794046" w:rsidP="00794046">
      <w:pPr>
        <w:pStyle w:val="NoSpacing"/>
        <w:rPr>
          <w:rFonts w:ascii="Times New Roman" w:hAnsi="Times New Roman" w:cs="Times New Roman"/>
        </w:rPr>
      </w:pPr>
    </w:p>
    <w:p w14:paraId="07350A90" w14:textId="77777777" w:rsidR="00794046" w:rsidRDefault="00794046" w:rsidP="00794046">
      <w:pPr>
        <w:pStyle w:val="NoSpacing"/>
        <w:rPr>
          <w:rFonts w:ascii="Times New Roman" w:hAnsi="Times New Roman" w:cs="Times New Roman"/>
        </w:rPr>
      </w:pPr>
    </w:p>
    <w:p w14:paraId="18E2E765" w14:textId="77777777" w:rsidR="00794046" w:rsidRDefault="00794046" w:rsidP="0079404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6C37F45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61328" w14:textId="77777777" w:rsidR="00023DB1" w:rsidRDefault="00023DB1" w:rsidP="00086E2C">
      <w:pPr>
        <w:spacing w:after="0" w:line="240" w:lineRule="auto"/>
      </w:pPr>
      <w:r>
        <w:separator/>
      </w:r>
    </w:p>
  </w:endnote>
  <w:endnote w:type="continuationSeparator" w:id="0">
    <w:p w14:paraId="307A7A71" w14:textId="77777777" w:rsidR="00023DB1" w:rsidRDefault="00023DB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3A1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3929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BDD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DF46" w14:textId="77777777" w:rsidR="00023DB1" w:rsidRDefault="00023DB1" w:rsidP="00086E2C">
      <w:pPr>
        <w:spacing w:after="0" w:line="240" w:lineRule="auto"/>
      </w:pPr>
      <w:r>
        <w:separator/>
      </w:r>
    </w:p>
  </w:footnote>
  <w:footnote w:type="continuationSeparator" w:id="0">
    <w:p w14:paraId="59FC3849" w14:textId="77777777" w:rsidR="00023DB1" w:rsidRDefault="00023DB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7FC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A320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9360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046"/>
    <w:rsid w:val="00023DB1"/>
    <w:rsid w:val="00086E2C"/>
    <w:rsid w:val="000A2E7A"/>
    <w:rsid w:val="002244B7"/>
    <w:rsid w:val="00314D94"/>
    <w:rsid w:val="00617568"/>
    <w:rsid w:val="006E68FA"/>
    <w:rsid w:val="00794046"/>
    <w:rsid w:val="00987D8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9C9CB"/>
  <w15:chartTrackingRefBased/>
  <w15:docId w15:val="{F29327F7-44E5-444D-A480-3F666DF3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940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139</Characters>
  <Application>Microsoft Office Word</Application>
  <DocSecurity>0</DocSecurity>
  <Lines>7</Lines>
  <Paragraphs>5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2026-02-15T07:40:00Z</dcterms:created>
  <dcterms:modified xsi:type="dcterms:W3CDTF">2026-02-15T07:41:00Z</dcterms:modified>
</cp:coreProperties>
</file>