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F0C" w:rsidRDefault="00886F0C" w:rsidP="00886F0C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John ADAMSON</w:t>
      </w:r>
      <w:r>
        <w:rPr>
          <w:rFonts w:ascii="Marker Felt"/>
          <w:sz w:val="24"/>
          <w:szCs w:val="24"/>
        </w:rPr>
        <w:t xml:space="preserve">     (fl.1448)</w:t>
      </w:r>
    </w:p>
    <w:p w:rsidR="00886F0C" w:rsidRDefault="00886F0C" w:rsidP="00886F0C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 </w:t>
      </w:r>
      <w:proofErr w:type="gramStart"/>
      <w:r>
        <w:rPr>
          <w:rFonts w:ascii="Marker Felt"/>
          <w:sz w:val="24"/>
          <w:szCs w:val="24"/>
        </w:rPr>
        <w:t>Courier.</w:t>
      </w:r>
      <w:proofErr w:type="gramEnd"/>
    </w:p>
    <w:p w:rsidR="00886F0C" w:rsidRDefault="00886F0C" w:rsidP="00886F0C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86F0C" w:rsidRDefault="00886F0C" w:rsidP="00886F0C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86F0C" w:rsidRDefault="00886F0C" w:rsidP="00886F0C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1448    He became a Freeman.  (R.F.Y. p.169)</w:t>
      </w:r>
    </w:p>
    <w:p w:rsidR="00886F0C" w:rsidRDefault="00886F0C" w:rsidP="00886F0C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86F0C" w:rsidRDefault="00886F0C" w:rsidP="00886F0C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86F0C" w:rsidRDefault="00886F0C" w:rsidP="00886F0C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86F0C" w:rsidRDefault="00886F0C" w:rsidP="00886F0C">
      <w:pPr>
        <w:pStyle w:val="Body"/>
        <w:rPr>
          <w:rFonts w:ascii="Marker Felt" w:eastAsia="Marker Felt" w:hAnsi="Marker Felt" w:cs="Marker Felt"/>
          <w:sz w:val="24"/>
          <w:szCs w:val="24"/>
          <w:u w:val="single"/>
        </w:rPr>
      </w:pPr>
      <w:r>
        <w:rPr>
          <w:rFonts w:ascii="Marker Felt"/>
          <w:sz w:val="24"/>
          <w:szCs w:val="24"/>
        </w:rPr>
        <w:t xml:space="preserve">26 November 2013 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F0C" w:rsidRDefault="00886F0C" w:rsidP="00920DE3">
      <w:pPr>
        <w:spacing w:after="0" w:line="240" w:lineRule="auto"/>
      </w:pPr>
      <w:r>
        <w:separator/>
      </w:r>
    </w:p>
  </w:endnote>
  <w:endnote w:type="continuationSeparator" w:id="0">
    <w:p w:rsidR="00886F0C" w:rsidRDefault="00886F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F0C" w:rsidRDefault="00886F0C" w:rsidP="00920DE3">
      <w:pPr>
        <w:spacing w:after="0" w:line="240" w:lineRule="auto"/>
      </w:pPr>
      <w:r>
        <w:separator/>
      </w:r>
    </w:p>
  </w:footnote>
  <w:footnote w:type="continuationSeparator" w:id="0">
    <w:p w:rsidR="00886F0C" w:rsidRDefault="00886F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F0C"/>
    <w:rsid w:val="00120749"/>
    <w:rsid w:val="00624CAE"/>
    <w:rsid w:val="00886F0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86F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86F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2014-01-30T21:25:00Z</dcterms:created>
  <dcterms:modified xsi:type="dcterms:W3CDTF">2014-01-30T21:25:00Z</dcterms:modified>
</cp:coreProperties>
</file>