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F36FA5" w14:textId="0DF0C485" w:rsidR="003354C9" w:rsidRDefault="003354C9" w:rsidP="003354C9">
      <w:pPr>
        <w:pStyle w:val="NoSpacing"/>
      </w:pPr>
      <w:r>
        <w:rPr>
          <w:u w:val="single"/>
        </w:rPr>
        <w:t>Henry ADAMSON</w:t>
      </w:r>
      <w:r>
        <w:t xml:space="preserve">   </w:t>
      </w:r>
      <w:proofErr w:type="gramStart"/>
      <w:r>
        <w:t xml:space="preserve">   (</w:t>
      </w:r>
      <w:proofErr w:type="gramEnd"/>
      <w:r>
        <w:t>fl.142</w:t>
      </w:r>
      <w:r w:rsidR="003A30CB">
        <w:t>8</w:t>
      </w:r>
      <w:r>
        <w:t>)</w:t>
      </w:r>
    </w:p>
    <w:p w14:paraId="7E0EC91B" w14:textId="37C12B84" w:rsidR="003354C9" w:rsidRDefault="003354C9" w:rsidP="003354C9">
      <w:pPr>
        <w:pStyle w:val="NoSpacing"/>
      </w:pPr>
      <w:r>
        <w:t>of Burton, Lincolnshire.</w:t>
      </w:r>
    </w:p>
    <w:p w14:paraId="18460B8B" w14:textId="77777777" w:rsidR="003354C9" w:rsidRDefault="003354C9" w:rsidP="003354C9">
      <w:pPr>
        <w:pStyle w:val="NoSpacing"/>
      </w:pPr>
    </w:p>
    <w:p w14:paraId="52359B5A" w14:textId="77777777" w:rsidR="003354C9" w:rsidRDefault="003354C9" w:rsidP="003354C9">
      <w:pPr>
        <w:pStyle w:val="NoSpacing"/>
      </w:pPr>
    </w:p>
    <w:p w14:paraId="6D95ACF3" w14:textId="296F0F6D" w:rsidR="003354C9" w:rsidRDefault="003354C9" w:rsidP="003354C9">
      <w:pPr>
        <w:pStyle w:val="NoSpacing"/>
        <w:ind w:left="1440" w:hanging="1320"/>
      </w:pPr>
      <w:r>
        <w:t>5 Mar.14</w:t>
      </w:r>
      <w:r w:rsidR="003A30CB">
        <w:t>28</w:t>
      </w:r>
      <w:bookmarkStart w:id="0" w:name="_GoBack"/>
      <w:bookmarkEnd w:id="0"/>
      <w:r>
        <w:tab/>
        <w:t xml:space="preserve">He was a juror on the inquisition ex officio held in Lincoln Castle into lands of Elizabeth </w:t>
      </w:r>
      <w:proofErr w:type="spellStart"/>
      <w:r>
        <w:t>FitzHugh</w:t>
      </w:r>
      <w:proofErr w:type="spellEnd"/>
      <w:r>
        <w:t>(q.v.).</w:t>
      </w:r>
    </w:p>
    <w:p w14:paraId="2218DDA4" w14:textId="77777777" w:rsidR="003354C9" w:rsidRDefault="003354C9" w:rsidP="003354C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23-84)</w:t>
      </w:r>
    </w:p>
    <w:p w14:paraId="2EFB9DB1" w14:textId="77777777" w:rsidR="003354C9" w:rsidRDefault="003354C9" w:rsidP="003354C9">
      <w:pPr>
        <w:pStyle w:val="NoSpacing"/>
      </w:pPr>
    </w:p>
    <w:p w14:paraId="05DD6339" w14:textId="77777777" w:rsidR="003354C9" w:rsidRDefault="003354C9" w:rsidP="003354C9">
      <w:pPr>
        <w:pStyle w:val="NoSpacing"/>
      </w:pPr>
    </w:p>
    <w:p w14:paraId="193445F8" w14:textId="77777777" w:rsidR="003354C9" w:rsidRDefault="003354C9" w:rsidP="003354C9">
      <w:pPr>
        <w:pStyle w:val="NoSpacing"/>
      </w:pPr>
      <w:r>
        <w:t>21 February 2018</w:t>
      </w:r>
    </w:p>
    <w:p w14:paraId="6CDFD996" w14:textId="4509183B" w:rsidR="006B2F86" w:rsidRPr="003354C9" w:rsidRDefault="003A30CB" w:rsidP="00E71FC3">
      <w:pPr>
        <w:pStyle w:val="NoSpacing"/>
      </w:pPr>
    </w:p>
    <w:sectPr w:rsidR="006B2F86" w:rsidRPr="003354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6561BB" w14:textId="77777777" w:rsidR="003354C9" w:rsidRDefault="003354C9" w:rsidP="00E71FC3">
      <w:pPr>
        <w:spacing w:after="0" w:line="240" w:lineRule="auto"/>
      </w:pPr>
      <w:r>
        <w:separator/>
      </w:r>
    </w:p>
  </w:endnote>
  <w:endnote w:type="continuationSeparator" w:id="0">
    <w:p w14:paraId="07B50E30" w14:textId="77777777" w:rsidR="003354C9" w:rsidRDefault="003354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FBE67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AB3EFC" w14:textId="77777777" w:rsidR="003354C9" w:rsidRDefault="003354C9" w:rsidP="00E71FC3">
      <w:pPr>
        <w:spacing w:after="0" w:line="240" w:lineRule="auto"/>
      </w:pPr>
      <w:r>
        <w:separator/>
      </w:r>
    </w:p>
  </w:footnote>
  <w:footnote w:type="continuationSeparator" w:id="0">
    <w:p w14:paraId="28A44C04" w14:textId="77777777" w:rsidR="003354C9" w:rsidRDefault="003354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4C9"/>
    <w:rsid w:val="001A7C09"/>
    <w:rsid w:val="003354C9"/>
    <w:rsid w:val="003A30C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DD758"/>
  <w15:chartTrackingRefBased/>
  <w15:docId w15:val="{9C815B6C-1734-4D1B-9936-8627E1AA5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2018-02-21T21:09:00Z</dcterms:created>
  <dcterms:modified xsi:type="dcterms:W3CDTF">2018-02-21T21:30:00Z</dcterms:modified>
</cp:coreProperties>
</file>