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0A6A" w:rsidRDefault="00370A6A" w:rsidP="00370A6A">
      <w:pPr>
        <w:pStyle w:val="NoSpacing"/>
      </w:pPr>
      <w:r>
        <w:rPr>
          <w:u w:val="single"/>
        </w:rPr>
        <w:t>William ADAMS</w:t>
      </w:r>
      <w:r>
        <w:t xml:space="preserve">   </w:t>
      </w:r>
      <w:proofErr w:type="gramStart"/>
      <w:r>
        <w:t xml:space="preserve">   (</w:t>
      </w:r>
      <w:proofErr w:type="gramEnd"/>
      <w:r>
        <w:t>fl.14</w:t>
      </w:r>
      <w:r w:rsidR="00667299">
        <w:t>84-97)</w:t>
      </w:r>
    </w:p>
    <w:p w:rsidR="00370A6A" w:rsidRDefault="00370A6A" w:rsidP="00370A6A">
      <w:pPr>
        <w:pStyle w:val="NoSpacing"/>
      </w:pPr>
      <w:r>
        <w:t>of Norwich. Shoemaker.</w:t>
      </w:r>
    </w:p>
    <w:p w:rsidR="00370A6A" w:rsidRDefault="00370A6A" w:rsidP="00370A6A">
      <w:pPr>
        <w:pStyle w:val="NoSpacing"/>
      </w:pPr>
    </w:p>
    <w:p w:rsidR="00370A6A" w:rsidRDefault="00370A6A" w:rsidP="00370A6A">
      <w:pPr>
        <w:pStyle w:val="NoSpacing"/>
      </w:pPr>
    </w:p>
    <w:p w:rsidR="00667299" w:rsidRDefault="00667299" w:rsidP="00667299">
      <w:pPr>
        <w:pStyle w:val="NoSpacing"/>
      </w:pPr>
      <w:r>
        <w:tab/>
        <w:t>1484</w:t>
      </w:r>
      <w:r>
        <w:tab/>
        <w:t>William Lister, chaplain(q.v.), brought a plaint of trespass and assault against</w:t>
      </w:r>
    </w:p>
    <w:p w:rsidR="00667299" w:rsidRDefault="00667299" w:rsidP="00667299">
      <w:pPr>
        <w:pStyle w:val="NoSpacing"/>
        <w:ind w:left="1440"/>
      </w:pPr>
      <w:r>
        <w:t xml:space="preserve">him, Bartholomew </w:t>
      </w:r>
      <w:proofErr w:type="spellStart"/>
      <w:r>
        <w:t>Kyng</w:t>
      </w:r>
      <w:proofErr w:type="spellEnd"/>
      <w:r>
        <w:t xml:space="preserve">(q.v.), William Byrd(q.v.) and Thomas </w:t>
      </w:r>
      <w:proofErr w:type="spellStart"/>
      <w:r>
        <w:t>Walsshman</w:t>
      </w:r>
      <w:proofErr w:type="spellEnd"/>
      <w:r>
        <w:t>(q.v.), all of Norwich.</w:t>
      </w:r>
    </w:p>
    <w:p w:rsidR="00667299" w:rsidRDefault="00667299" w:rsidP="00667299">
      <w:pPr>
        <w:pStyle w:val="NoSpacing"/>
      </w:pPr>
      <w:r>
        <w:tab/>
      </w:r>
      <w:r>
        <w:tab/>
        <w:t>(</w:t>
      </w:r>
      <w:hyperlink r:id="rId6" w:history="1">
        <w:r w:rsidRPr="000F3233">
          <w:rPr>
            <w:rStyle w:val="Hyperlink"/>
          </w:rPr>
          <w:t>http://aalt.law.uh.edu/Indices/CP40Indices/CP40no888Pl.htm</w:t>
        </w:r>
      </w:hyperlink>
      <w:r>
        <w:t>)</w:t>
      </w:r>
    </w:p>
    <w:p w:rsidR="00370A6A" w:rsidRDefault="00370A6A" w:rsidP="00370A6A">
      <w:pPr>
        <w:pStyle w:val="NoSpacing"/>
      </w:pPr>
      <w:r>
        <w:t xml:space="preserve">         1496-7</w:t>
      </w:r>
      <w:r>
        <w:tab/>
        <w:t xml:space="preserve">His apprentice, John </w:t>
      </w:r>
      <w:proofErr w:type="spellStart"/>
      <w:r>
        <w:t>Wolmer</w:t>
      </w:r>
      <w:proofErr w:type="spellEnd"/>
      <w:r>
        <w:t>(q.v.), became a Freeman.    (C.F.N. p.151)</w:t>
      </w:r>
    </w:p>
    <w:p w:rsidR="00370A6A" w:rsidRDefault="00370A6A" w:rsidP="00370A6A">
      <w:pPr>
        <w:pStyle w:val="NoSpacing"/>
      </w:pPr>
    </w:p>
    <w:p w:rsidR="00370A6A" w:rsidRDefault="00370A6A" w:rsidP="00370A6A">
      <w:pPr>
        <w:pStyle w:val="NoSpacing"/>
      </w:pPr>
    </w:p>
    <w:p w:rsidR="00370A6A" w:rsidRDefault="00370A6A" w:rsidP="00370A6A">
      <w:pPr>
        <w:pStyle w:val="NoSpacing"/>
      </w:pPr>
    </w:p>
    <w:p w:rsidR="00370A6A" w:rsidRDefault="00370A6A" w:rsidP="00370A6A">
      <w:pPr>
        <w:pStyle w:val="NoSpacing"/>
      </w:pPr>
      <w:r>
        <w:t>22 July 2014</w:t>
      </w:r>
    </w:p>
    <w:p w:rsidR="00667299" w:rsidRDefault="00667299" w:rsidP="00370A6A">
      <w:pPr>
        <w:pStyle w:val="NoSpacing"/>
      </w:pPr>
      <w:r>
        <w:t xml:space="preserve">  2 April 2018</w:t>
      </w:r>
      <w:bookmarkStart w:id="0" w:name="_GoBack"/>
      <w:bookmarkEnd w:id="0"/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70A6A" w:rsidRDefault="00370A6A" w:rsidP="00920DE3">
      <w:pPr>
        <w:spacing w:after="0" w:line="240" w:lineRule="auto"/>
      </w:pPr>
      <w:r>
        <w:separator/>
      </w:r>
    </w:p>
  </w:endnote>
  <w:endnote w:type="continuationSeparator" w:id="0">
    <w:p w:rsidR="00370A6A" w:rsidRDefault="00370A6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70A6A" w:rsidRDefault="00370A6A" w:rsidP="00920DE3">
      <w:pPr>
        <w:spacing w:after="0" w:line="240" w:lineRule="auto"/>
      </w:pPr>
      <w:r>
        <w:separator/>
      </w:r>
    </w:p>
  </w:footnote>
  <w:footnote w:type="continuationSeparator" w:id="0">
    <w:p w:rsidR="00370A6A" w:rsidRDefault="00370A6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70A6A"/>
    <w:rsid w:val="00120749"/>
    <w:rsid w:val="00370A6A"/>
    <w:rsid w:val="00624CAE"/>
    <w:rsid w:val="00667299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537E62"/>
  <w15:docId w15:val="{CBB4360F-1E0C-457E-A95D-DED68B1FA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nhideWhenUsed/>
    <w:rsid w:val="0066729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73</Words>
  <Characters>420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Ian Rogers</cp:lastModifiedBy>
  <cp:revision>2</cp:revision>
  <dcterms:created xsi:type="dcterms:W3CDTF">2014-07-22T19:42:00Z</dcterms:created>
  <dcterms:modified xsi:type="dcterms:W3CDTF">2018-04-02T13:59:00Z</dcterms:modified>
</cp:coreProperties>
</file>