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94054" w14:textId="77777777" w:rsidR="001D32D7" w:rsidRDefault="001D32D7" w:rsidP="001D32D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ADAMS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7D15BF0A" w14:textId="77777777" w:rsidR="001D32D7" w:rsidRDefault="001D32D7" w:rsidP="001D32D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Norwich. Cordwainer.</w:t>
      </w:r>
    </w:p>
    <w:p w14:paraId="464ECB62" w14:textId="77777777" w:rsidR="001D32D7" w:rsidRDefault="001D32D7" w:rsidP="001D32D7">
      <w:pPr>
        <w:pStyle w:val="NoSpacing"/>
        <w:tabs>
          <w:tab w:val="left" w:pos="720"/>
        </w:tabs>
        <w:rPr>
          <w:rStyle w:val="s1"/>
        </w:rPr>
      </w:pPr>
    </w:p>
    <w:p w14:paraId="57DD460B" w14:textId="77777777" w:rsidR="001D32D7" w:rsidRDefault="001D32D7" w:rsidP="001D32D7">
      <w:pPr>
        <w:pStyle w:val="NoSpacing"/>
        <w:tabs>
          <w:tab w:val="left" w:pos="720"/>
        </w:tabs>
        <w:rPr>
          <w:rStyle w:val="s1"/>
        </w:rPr>
      </w:pPr>
    </w:p>
    <w:p w14:paraId="5ED4ECDC" w14:textId="77777777" w:rsidR="001D32D7" w:rsidRDefault="001D32D7" w:rsidP="001D32D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298F9E19" w14:textId="77777777" w:rsidR="001D32D7" w:rsidRDefault="001D32D7" w:rsidP="001D32D7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50)</w:t>
      </w:r>
    </w:p>
    <w:p w14:paraId="05B0E753" w14:textId="77777777" w:rsidR="001D32D7" w:rsidRDefault="001D32D7" w:rsidP="001D32D7">
      <w:pPr>
        <w:pStyle w:val="NoSpacing"/>
        <w:tabs>
          <w:tab w:val="left" w:pos="720"/>
        </w:tabs>
        <w:rPr>
          <w:rStyle w:val="s1"/>
        </w:rPr>
      </w:pPr>
    </w:p>
    <w:p w14:paraId="6EA6FE24" w14:textId="77777777" w:rsidR="001D32D7" w:rsidRDefault="001D32D7" w:rsidP="001D32D7">
      <w:pPr>
        <w:pStyle w:val="NoSpacing"/>
        <w:tabs>
          <w:tab w:val="left" w:pos="720"/>
        </w:tabs>
        <w:rPr>
          <w:rStyle w:val="s1"/>
        </w:rPr>
      </w:pPr>
    </w:p>
    <w:p w14:paraId="1770A49D" w14:textId="77777777" w:rsidR="001D32D7" w:rsidRDefault="001D32D7" w:rsidP="001D32D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507680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1BF45" w14:textId="77777777" w:rsidR="001D32D7" w:rsidRDefault="001D32D7" w:rsidP="009139A6">
      <w:r>
        <w:separator/>
      </w:r>
    </w:p>
  </w:endnote>
  <w:endnote w:type="continuationSeparator" w:id="0">
    <w:p w14:paraId="273E5E61" w14:textId="77777777" w:rsidR="001D32D7" w:rsidRDefault="001D32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379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583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E9F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EDE89" w14:textId="77777777" w:rsidR="001D32D7" w:rsidRDefault="001D32D7" w:rsidP="009139A6">
      <w:r>
        <w:separator/>
      </w:r>
    </w:p>
  </w:footnote>
  <w:footnote w:type="continuationSeparator" w:id="0">
    <w:p w14:paraId="06538040" w14:textId="77777777" w:rsidR="001D32D7" w:rsidRDefault="001D32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CEC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562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D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D7"/>
    <w:rsid w:val="000666E0"/>
    <w:rsid w:val="001D32D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7D633"/>
  <w15:chartTrackingRefBased/>
  <w15:docId w15:val="{D35855C4-BDDB-4463-BE16-3659348C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32D7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D32D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2021-06-02T20:52:00Z</dcterms:created>
  <dcterms:modified xsi:type="dcterms:W3CDTF">2021-06-02T20:53:00Z</dcterms:modified>
</cp:coreProperties>
</file>