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2AB51" w14:textId="77777777" w:rsidR="00980342" w:rsidRDefault="00980342" w:rsidP="009803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ADAMS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fl.1502)</w:t>
      </w:r>
    </w:p>
    <w:p w14:paraId="6DB3239B" w14:textId="77777777" w:rsidR="00980342" w:rsidRDefault="00980342" w:rsidP="009803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Northampton. Reeve,</w:t>
      </w:r>
    </w:p>
    <w:p w14:paraId="0C69E1B4" w14:textId="77777777" w:rsidR="00980342" w:rsidRDefault="00980342" w:rsidP="00980342">
      <w:pPr>
        <w:pStyle w:val="NoSpacing"/>
        <w:rPr>
          <w:rFonts w:cs="Times New Roman"/>
          <w:szCs w:val="24"/>
        </w:rPr>
      </w:pPr>
    </w:p>
    <w:p w14:paraId="55047B8C" w14:textId="77777777" w:rsidR="00980342" w:rsidRDefault="00980342" w:rsidP="00980342">
      <w:pPr>
        <w:pStyle w:val="NoSpacing"/>
        <w:rPr>
          <w:rFonts w:cs="Times New Roman"/>
          <w:szCs w:val="24"/>
        </w:rPr>
      </w:pPr>
    </w:p>
    <w:p w14:paraId="28049CCD" w14:textId="77777777" w:rsidR="00980342" w:rsidRDefault="00980342" w:rsidP="009803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1502</w:t>
      </w:r>
      <w:r>
        <w:rPr>
          <w:rFonts w:cs="Times New Roman"/>
          <w:szCs w:val="24"/>
        </w:rPr>
        <w:tab/>
        <w:t>He made his Will.</w:t>
      </w:r>
    </w:p>
    <w:p w14:paraId="54003060" w14:textId="77777777" w:rsidR="00980342" w:rsidRDefault="00980342" w:rsidP="009803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59067A">
          <w:rPr>
            <w:rStyle w:val="Hyperlink"/>
            <w:rFonts w:cs="Times New Roman"/>
            <w:szCs w:val="24"/>
          </w:rPr>
          <w:t>https://www.medievalgenealogy.org.uk/wills/index_A.shtml</w:t>
        </w:r>
      </w:hyperlink>
      <w:r>
        <w:rPr>
          <w:rFonts w:cs="Times New Roman"/>
          <w:szCs w:val="24"/>
        </w:rPr>
        <w:t xml:space="preserve"> )</w:t>
      </w:r>
    </w:p>
    <w:p w14:paraId="264CACCA" w14:textId="77777777" w:rsidR="00980342" w:rsidRDefault="00980342" w:rsidP="00980342">
      <w:pPr>
        <w:pStyle w:val="NoSpacing"/>
        <w:rPr>
          <w:rFonts w:cs="Times New Roman"/>
          <w:szCs w:val="24"/>
        </w:rPr>
      </w:pPr>
    </w:p>
    <w:p w14:paraId="668D9A05" w14:textId="77777777" w:rsidR="00980342" w:rsidRDefault="00980342" w:rsidP="00980342">
      <w:pPr>
        <w:pStyle w:val="NoSpacing"/>
        <w:rPr>
          <w:rFonts w:cs="Times New Roman"/>
          <w:szCs w:val="24"/>
        </w:rPr>
      </w:pPr>
    </w:p>
    <w:p w14:paraId="615AAD72" w14:textId="77777777" w:rsidR="00980342" w:rsidRDefault="00980342" w:rsidP="00980342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February 2025</w:t>
      </w:r>
    </w:p>
    <w:p w14:paraId="30DBB5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2577E" w14:textId="77777777" w:rsidR="00980342" w:rsidRDefault="00980342" w:rsidP="009139A6">
      <w:r>
        <w:separator/>
      </w:r>
    </w:p>
  </w:endnote>
  <w:endnote w:type="continuationSeparator" w:id="0">
    <w:p w14:paraId="1300AF7C" w14:textId="77777777" w:rsidR="00980342" w:rsidRDefault="009803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1785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2A20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E6F6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A23B1" w14:textId="77777777" w:rsidR="00980342" w:rsidRDefault="00980342" w:rsidP="009139A6">
      <w:r>
        <w:separator/>
      </w:r>
    </w:p>
  </w:footnote>
  <w:footnote w:type="continuationSeparator" w:id="0">
    <w:p w14:paraId="774F8C93" w14:textId="77777777" w:rsidR="00980342" w:rsidRDefault="009803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222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8B0D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790B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342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980342"/>
    <w:rsid w:val="00A3176C"/>
    <w:rsid w:val="00AE65F8"/>
    <w:rsid w:val="00BA00AB"/>
    <w:rsid w:val="00BF1B0E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FF2B2"/>
  <w15:chartTrackingRefBased/>
  <w15:docId w15:val="{1A60EC84-B999-4ECB-9261-12FFF67DA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803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A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2025-02-04T17:21:00Z</dcterms:created>
  <dcterms:modified xsi:type="dcterms:W3CDTF">2025-02-04T17:22:00Z</dcterms:modified>
</cp:coreProperties>
</file>