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2144" w14:textId="77777777" w:rsidR="00271E60" w:rsidRDefault="00271E60" w:rsidP="00271E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ADAMS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09E10646" w14:textId="77777777" w:rsidR="00271E60" w:rsidRDefault="00271E60" w:rsidP="00271E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18BA535F" w14:textId="77777777" w:rsidR="00271E60" w:rsidRDefault="00271E60" w:rsidP="00271E60">
      <w:pPr>
        <w:pStyle w:val="NoSpacing"/>
        <w:rPr>
          <w:rFonts w:cs="Times New Roman"/>
          <w:szCs w:val="24"/>
        </w:rPr>
      </w:pPr>
    </w:p>
    <w:p w14:paraId="3F1D0FDF" w14:textId="77777777" w:rsidR="00271E60" w:rsidRDefault="00271E60" w:rsidP="00271E60">
      <w:pPr>
        <w:pStyle w:val="NoSpacing"/>
        <w:rPr>
          <w:rFonts w:cs="Times New Roman"/>
          <w:szCs w:val="24"/>
        </w:rPr>
      </w:pPr>
    </w:p>
    <w:p w14:paraId="58F6A5DE" w14:textId="77777777" w:rsidR="00271E60" w:rsidRDefault="00271E60" w:rsidP="00271E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made his Will.</w:t>
      </w:r>
    </w:p>
    <w:p w14:paraId="094616E9" w14:textId="77777777" w:rsidR="00271E60" w:rsidRDefault="00271E60" w:rsidP="00271E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60E99347" w14:textId="77777777" w:rsidR="00271E60" w:rsidRDefault="00271E60" w:rsidP="00271E60">
      <w:pPr>
        <w:pStyle w:val="NoSpacing"/>
        <w:rPr>
          <w:rFonts w:cs="Times New Roman"/>
          <w:szCs w:val="24"/>
        </w:rPr>
      </w:pPr>
    </w:p>
    <w:p w14:paraId="7BC3F231" w14:textId="77777777" w:rsidR="00271E60" w:rsidRDefault="00271E60" w:rsidP="00271E60">
      <w:pPr>
        <w:pStyle w:val="NoSpacing"/>
        <w:rPr>
          <w:rFonts w:cs="Times New Roman"/>
          <w:szCs w:val="24"/>
        </w:rPr>
      </w:pPr>
    </w:p>
    <w:p w14:paraId="272F351E" w14:textId="77777777" w:rsidR="00271E60" w:rsidRDefault="00271E60" w:rsidP="00271E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2025</w:t>
      </w:r>
    </w:p>
    <w:p w14:paraId="14547E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FDFA5" w14:textId="77777777" w:rsidR="00271E60" w:rsidRDefault="00271E60" w:rsidP="009139A6">
      <w:r>
        <w:separator/>
      </w:r>
    </w:p>
  </w:endnote>
  <w:endnote w:type="continuationSeparator" w:id="0">
    <w:p w14:paraId="2A63B945" w14:textId="77777777" w:rsidR="00271E60" w:rsidRDefault="00271E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409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08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4A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4A9E1" w14:textId="77777777" w:rsidR="00271E60" w:rsidRDefault="00271E60" w:rsidP="009139A6">
      <w:r>
        <w:separator/>
      </w:r>
    </w:p>
  </w:footnote>
  <w:footnote w:type="continuationSeparator" w:id="0">
    <w:p w14:paraId="2BCEFE33" w14:textId="77777777" w:rsidR="00271E60" w:rsidRDefault="00271E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42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7F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F7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60"/>
    <w:rsid w:val="000666E0"/>
    <w:rsid w:val="002510B7"/>
    <w:rsid w:val="00270799"/>
    <w:rsid w:val="00271E6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1B0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34566"/>
  <w15:chartTrackingRefBased/>
  <w15:docId w15:val="{7F52CF82-EC12-4675-A8C1-1FE146E0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1E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2025-02-04T17:20:00Z</dcterms:created>
  <dcterms:modified xsi:type="dcterms:W3CDTF">2025-02-04T17:21:00Z</dcterms:modified>
</cp:coreProperties>
</file>