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3F46" w14:textId="77777777" w:rsidR="002942F1" w:rsidRDefault="002942F1" w:rsidP="002942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ADAMS</w:t>
      </w:r>
      <w:r>
        <w:rPr>
          <w:rFonts w:cs="Times New Roman"/>
          <w:szCs w:val="24"/>
        </w:rPr>
        <w:t xml:space="preserve">       (fl.1478)</w:t>
      </w:r>
    </w:p>
    <w:p w14:paraId="3F35541F" w14:textId="77777777" w:rsidR="002942F1" w:rsidRDefault="002942F1" w:rsidP="002942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One of the yeomen of the Crown.</w:t>
      </w:r>
    </w:p>
    <w:p w14:paraId="7BE8EE1E" w14:textId="77777777" w:rsidR="002942F1" w:rsidRDefault="002942F1" w:rsidP="002942F1">
      <w:pPr>
        <w:pStyle w:val="NoSpacing"/>
        <w:rPr>
          <w:rFonts w:cs="Times New Roman"/>
          <w:szCs w:val="24"/>
        </w:rPr>
      </w:pPr>
    </w:p>
    <w:p w14:paraId="3203F254" w14:textId="77777777" w:rsidR="002942F1" w:rsidRDefault="002942F1" w:rsidP="002942F1">
      <w:pPr>
        <w:pStyle w:val="NoSpacing"/>
        <w:rPr>
          <w:rFonts w:cs="Times New Roman"/>
          <w:szCs w:val="24"/>
        </w:rPr>
      </w:pPr>
    </w:p>
    <w:p w14:paraId="5C745D0D" w14:textId="77777777" w:rsidR="002942F1" w:rsidRDefault="002942F1" w:rsidP="002942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Mar.1478</w:t>
      </w:r>
      <w:r>
        <w:rPr>
          <w:rFonts w:cs="Times New Roman"/>
          <w:szCs w:val="24"/>
        </w:rPr>
        <w:tab/>
        <w:t>He was granted for life the office of Keeper of Emley Castle, Worcestershire,</w:t>
      </w:r>
    </w:p>
    <w:p w14:paraId="7722A212" w14:textId="77777777" w:rsidR="002942F1" w:rsidRDefault="002942F1" w:rsidP="002942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other offices.      (C.P.R. 1476-85 p.76)</w:t>
      </w:r>
    </w:p>
    <w:p w14:paraId="06B09164" w14:textId="77777777" w:rsidR="002942F1" w:rsidRDefault="002942F1" w:rsidP="002942F1">
      <w:pPr>
        <w:pStyle w:val="NoSpacing"/>
        <w:rPr>
          <w:rFonts w:cs="Times New Roman"/>
          <w:szCs w:val="24"/>
        </w:rPr>
      </w:pPr>
    </w:p>
    <w:p w14:paraId="3EC65EC1" w14:textId="77777777" w:rsidR="002942F1" w:rsidRDefault="002942F1" w:rsidP="002942F1">
      <w:pPr>
        <w:pStyle w:val="NoSpacing"/>
        <w:rPr>
          <w:rFonts w:cs="Times New Roman"/>
          <w:szCs w:val="24"/>
        </w:rPr>
      </w:pPr>
    </w:p>
    <w:p w14:paraId="5B2DD925" w14:textId="77777777" w:rsidR="002942F1" w:rsidRDefault="002942F1" w:rsidP="002942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698ED11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3B6C8" w14:textId="77777777" w:rsidR="004B177E" w:rsidRDefault="004B177E" w:rsidP="00086E2C">
      <w:pPr>
        <w:spacing w:after="0" w:line="240" w:lineRule="auto"/>
      </w:pPr>
      <w:r>
        <w:separator/>
      </w:r>
    </w:p>
  </w:endnote>
  <w:endnote w:type="continuationSeparator" w:id="0">
    <w:p w14:paraId="3E91A423" w14:textId="77777777" w:rsidR="004B177E" w:rsidRDefault="004B177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F2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228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A63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D7D6" w14:textId="77777777" w:rsidR="004B177E" w:rsidRDefault="004B177E" w:rsidP="00086E2C">
      <w:pPr>
        <w:spacing w:after="0" w:line="240" w:lineRule="auto"/>
      </w:pPr>
      <w:r>
        <w:separator/>
      </w:r>
    </w:p>
  </w:footnote>
  <w:footnote w:type="continuationSeparator" w:id="0">
    <w:p w14:paraId="0DE11DF3" w14:textId="77777777" w:rsidR="004B177E" w:rsidRDefault="004B177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CA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C91C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505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F1"/>
    <w:rsid w:val="00086E2C"/>
    <w:rsid w:val="000A2E7A"/>
    <w:rsid w:val="001D1CE2"/>
    <w:rsid w:val="002244B7"/>
    <w:rsid w:val="002942F1"/>
    <w:rsid w:val="00314D94"/>
    <w:rsid w:val="004B177E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11B54"/>
  <w15:chartTrackingRefBased/>
  <w15:docId w15:val="{B40FCFB3-4D1A-4571-9350-87A14EE0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942F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183</Characters>
  <Application>Microsoft Office Word</Application>
  <DocSecurity>0</DocSecurity>
  <Lines>8</Lines>
  <Paragraphs>4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2026-03-27T17:29:00Z</dcterms:created>
  <dcterms:modified xsi:type="dcterms:W3CDTF">2026-03-27T17:29:00Z</dcterms:modified>
</cp:coreProperties>
</file>