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E4F" w:rsidRDefault="00713E4F" w:rsidP="00713E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ADAMS, senior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13E4F" w:rsidRDefault="00713E4F" w:rsidP="00713E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Astainton</w:t>
      </w:r>
      <w:proofErr w:type="spellEnd"/>
      <w:r>
        <w:rPr>
          <w:rFonts w:ascii="Times New Roman" w:hAnsi="Times New Roman" w:cs="Times New Roman"/>
        </w:rPr>
        <w:t>, Shropshire. Husbandman.</w:t>
      </w:r>
    </w:p>
    <w:p w:rsidR="00713E4F" w:rsidRDefault="00713E4F" w:rsidP="00713E4F">
      <w:pPr>
        <w:rPr>
          <w:rFonts w:ascii="Times New Roman" w:hAnsi="Times New Roman" w:cs="Times New Roman"/>
        </w:rPr>
      </w:pPr>
    </w:p>
    <w:p w:rsidR="00713E4F" w:rsidRDefault="00713E4F" w:rsidP="00713E4F">
      <w:pPr>
        <w:rPr>
          <w:rFonts w:ascii="Times New Roman" w:hAnsi="Times New Roman" w:cs="Times New Roman"/>
        </w:rPr>
      </w:pPr>
    </w:p>
    <w:p w:rsidR="00713E4F" w:rsidRDefault="00713E4F" w:rsidP="00713E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Hanneys</w:t>
      </w:r>
      <w:proofErr w:type="spellEnd"/>
      <w:r>
        <w:rPr>
          <w:rFonts w:ascii="Times New Roman" w:hAnsi="Times New Roman" w:cs="Times New Roman"/>
        </w:rPr>
        <w:t>(q.v.) brought a plaint of trespass and taking against him,</w:t>
      </w:r>
    </w:p>
    <w:p w:rsidR="00713E4F" w:rsidRDefault="00713E4F" w:rsidP="00713E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Thomas Adams, junior(q.v.), Roger Adams(q.v.) and John Adams(q.v.),</w:t>
      </w:r>
    </w:p>
    <w:p w:rsidR="00713E4F" w:rsidRDefault="00713E4F" w:rsidP="00713E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Astainton</w:t>
      </w:r>
      <w:proofErr w:type="spellEnd"/>
      <w:r>
        <w:rPr>
          <w:rFonts w:ascii="Times New Roman" w:hAnsi="Times New Roman" w:cs="Times New Roman"/>
        </w:rPr>
        <w:t>, Shropshire.</w:t>
      </w:r>
    </w:p>
    <w:p w:rsidR="00713E4F" w:rsidRDefault="00713E4F" w:rsidP="00713E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713E4F" w:rsidRDefault="00713E4F" w:rsidP="00713E4F">
      <w:pPr>
        <w:rPr>
          <w:rFonts w:ascii="Times New Roman" w:hAnsi="Times New Roman" w:cs="Times New Roman"/>
        </w:rPr>
      </w:pPr>
    </w:p>
    <w:p w:rsidR="00713E4F" w:rsidRDefault="00713E4F" w:rsidP="00713E4F">
      <w:pPr>
        <w:rPr>
          <w:rFonts w:ascii="Times New Roman" w:hAnsi="Times New Roman" w:cs="Times New Roman"/>
        </w:rPr>
      </w:pPr>
    </w:p>
    <w:p w:rsidR="00713E4F" w:rsidRDefault="00713E4F" w:rsidP="00713E4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January 2018</w:t>
      </w:r>
    </w:p>
    <w:p w:rsidR="006B2F86" w:rsidRPr="00E71FC3" w:rsidRDefault="00713E4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3E4F" w:rsidRDefault="00713E4F" w:rsidP="00E71FC3">
      <w:r>
        <w:separator/>
      </w:r>
    </w:p>
  </w:endnote>
  <w:endnote w:type="continuationSeparator" w:id="0">
    <w:p w:rsidR="00713E4F" w:rsidRDefault="00713E4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3E4F" w:rsidRDefault="00713E4F" w:rsidP="00E71FC3">
      <w:r>
        <w:separator/>
      </w:r>
    </w:p>
  </w:footnote>
  <w:footnote w:type="continuationSeparator" w:id="0">
    <w:p w:rsidR="00713E4F" w:rsidRDefault="00713E4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E4F"/>
    <w:rsid w:val="001A7C09"/>
    <w:rsid w:val="00577BD5"/>
    <w:rsid w:val="00656CBA"/>
    <w:rsid w:val="006A1F77"/>
    <w:rsid w:val="00713E4F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61EAD59-35A7-4EFD-AEDF-1529AABF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3E4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13E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2018-01-06T17:02:00Z</dcterms:created>
  <dcterms:modified xsi:type="dcterms:W3CDTF">2018-01-06T17:03:00Z</dcterms:modified>
</cp:coreProperties>
</file>