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D4157" w14:textId="77777777" w:rsidR="005224FC" w:rsidRDefault="005224FC" w:rsidP="005224FC">
      <w:pPr>
        <w:pStyle w:val="NoSpacing"/>
        <w:rPr>
          <w:szCs w:val="24"/>
        </w:rPr>
      </w:pPr>
      <w:r>
        <w:rPr>
          <w:szCs w:val="24"/>
          <w:u w:val="single"/>
        </w:rPr>
        <w:t>Thomas ADAMS</w:t>
      </w:r>
      <w:r>
        <w:rPr>
          <w:szCs w:val="24"/>
        </w:rPr>
        <w:t xml:space="preserve">      (fl.1468)</w:t>
      </w:r>
    </w:p>
    <w:p w14:paraId="44906D0A" w14:textId="77777777" w:rsidR="005224FC" w:rsidRDefault="005224FC" w:rsidP="005224FC">
      <w:pPr>
        <w:pStyle w:val="NoSpacing"/>
        <w:rPr>
          <w:szCs w:val="24"/>
        </w:rPr>
      </w:pPr>
    </w:p>
    <w:p w14:paraId="73B3E894" w14:textId="77777777" w:rsidR="005224FC" w:rsidRDefault="005224FC" w:rsidP="005224FC">
      <w:pPr>
        <w:pStyle w:val="NoSpacing"/>
        <w:rPr>
          <w:szCs w:val="24"/>
        </w:rPr>
      </w:pPr>
    </w:p>
    <w:p w14:paraId="57EE6EB3" w14:textId="77777777" w:rsidR="005224FC" w:rsidRDefault="005224FC" w:rsidP="005224FC">
      <w:pPr>
        <w:pStyle w:val="NoSpacing"/>
        <w:rPr>
          <w:szCs w:val="24"/>
        </w:rPr>
      </w:pPr>
      <w:r>
        <w:rPr>
          <w:szCs w:val="24"/>
        </w:rPr>
        <w:t>17 May1468</w:t>
      </w:r>
      <w:r>
        <w:rPr>
          <w:szCs w:val="24"/>
        </w:rPr>
        <w:tab/>
        <w:t>Joan Olney, latte of London, widow(q.v.), was pardoned for not appearing</w:t>
      </w:r>
    </w:p>
    <w:p w14:paraId="7119A975" w14:textId="77777777" w:rsidR="005224FC" w:rsidRDefault="005224FC" w:rsidP="005224FC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to answer him touching a debt of 40s.     (C.P.R. 1467-77 p.73)</w:t>
      </w:r>
    </w:p>
    <w:p w14:paraId="0086E4F2" w14:textId="77777777" w:rsidR="005224FC" w:rsidRDefault="005224FC" w:rsidP="005224FC">
      <w:pPr>
        <w:pStyle w:val="NoSpacing"/>
        <w:rPr>
          <w:szCs w:val="24"/>
        </w:rPr>
      </w:pPr>
    </w:p>
    <w:p w14:paraId="5209B9B5" w14:textId="77777777" w:rsidR="005224FC" w:rsidRDefault="005224FC" w:rsidP="005224FC">
      <w:pPr>
        <w:pStyle w:val="NoSpacing"/>
        <w:rPr>
          <w:szCs w:val="24"/>
        </w:rPr>
      </w:pPr>
    </w:p>
    <w:p w14:paraId="5A262B85" w14:textId="77777777" w:rsidR="005224FC" w:rsidRDefault="005224FC" w:rsidP="005224FC">
      <w:pPr>
        <w:pStyle w:val="NoSpacing"/>
        <w:rPr>
          <w:szCs w:val="24"/>
        </w:rPr>
      </w:pPr>
      <w:r>
        <w:rPr>
          <w:szCs w:val="24"/>
        </w:rPr>
        <w:t>12 March 2026</w:t>
      </w:r>
    </w:p>
    <w:p w14:paraId="77283DD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46208" w14:textId="77777777" w:rsidR="001078D9" w:rsidRDefault="001078D9" w:rsidP="00086E2C">
      <w:pPr>
        <w:spacing w:after="0" w:line="240" w:lineRule="auto"/>
      </w:pPr>
      <w:r>
        <w:separator/>
      </w:r>
    </w:p>
  </w:endnote>
  <w:endnote w:type="continuationSeparator" w:id="0">
    <w:p w14:paraId="69F61117" w14:textId="77777777" w:rsidR="001078D9" w:rsidRDefault="001078D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3D61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7944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789E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2998F" w14:textId="77777777" w:rsidR="001078D9" w:rsidRDefault="001078D9" w:rsidP="00086E2C">
      <w:pPr>
        <w:spacing w:after="0" w:line="240" w:lineRule="auto"/>
      </w:pPr>
      <w:r>
        <w:separator/>
      </w:r>
    </w:p>
  </w:footnote>
  <w:footnote w:type="continuationSeparator" w:id="0">
    <w:p w14:paraId="2F03FEEB" w14:textId="77777777" w:rsidR="001078D9" w:rsidRDefault="001078D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A12C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39DB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DA8F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4FC"/>
    <w:rsid w:val="00086E2C"/>
    <w:rsid w:val="000A2E7A"/>
    <w:rsid w:val="001078D9"/>
    <w:rsid w:val="002244B7"/>
    <w:rsid w:val="00314D94"/>
    <w:rsid w:val="005224FC"/>
    <w:rsid w:val="00617568"/>
    <w:rsid w:val="006E68FA"/>
    <w:rsid w:val="007A464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ED39E"/>
  <w15:chartTrackingRefBased/>
  <w15:docId w15:val="{E59EFAAE-5C73-410F-8774-4924AA97A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224FC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32</Words>
  <Characters>165</Characters>
  <Application>Microsoft Office Word</Application>
  <DocSecurity>0</DocSecurity>
  <Lines>7</Lines>
  <Paragraphs>4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2026-03-13T21:26:00Z</dcterms:created>
  <dcterms:modified xsi:type="dcterms:W3CDTF">2026-03-13T21:26:00Z</dcterms:modified>
</cp:coreProperties>
</file>