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67B43" w14:textId="77777777" w:rsidR="0076411A" w:rsidRDefault="0076411A" w:rsidP="007641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ADAMS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fl.1448)</w:t>
      </w:r>
    </w:p>
    <w:p w14:paraId="1F236ADF" w14:textId="77777777" w:rsidR="0076411A" w:rsidRDefault="0076411A" w:rsidP="0076411A">
      <w:pPr>
        <w:pStyle w:val="NoSpacing"/>
        <w:rPr>
          <w:rFonts w:cs="Times New Roman"/>
          <w:szCs w:val="24"/>
        </w:rPr>
      </w:pPr>
    </w:p>
    <w:p w14:paraId="2CC7A2F6" w14:textId="77777777" w:rsidR="0076411A" w:rsidRDefault="0076411A" w:rsidP="0076411A">
      <w:pPr>
        <w:pStyle w:val="NoSpacing"/>
        <w:rPr>
          <w:rFonts w:cs="Times New Roman"/>
          <w:szCs w:val="24"/>
        </w:rPr>
      </w:pPr>
    </w:p>
    <w:p w14:paraId="01C388D2" w14:textId="77777777" w:rsidR="0076411A" w:rsidRDefault="0076411A" w:rsidP="007641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Aug.1448</w:t>
      </w:r>
      <w:r>
        <w:rPr>
          <w:rFonts w:cs="Times New Roman"/>
          <w:szCs w:val="24"/>
        </w:rPr>
        <w:tab/>
        <w:t xml:space="preserve">He was one of those to whom Robert </w:t>
      </w:r>
      <w:proofErr w:type="spellStart"/>
      <w:r>
        <w:rPr>
          <w:rFonts w:cs="Times New Roman"/>
          <w:szCs w:val="24"/>
        </w:rPr>
        <w:t>Bukland</w:t>
      </w:r>
      <w:proofErr w:type="spellEnd"/>
      <w:r>
        <w:rPr>
          <w:rFonts w:cs="Times New Roman"/>
          <w:szCs w:val="24"/>
        </w:rPr>
        <w:t xml:space="preserve"> of London(q.v.) gifted his </w:t>
      </w:r>
      <w:proofErr w:type="gramStart"/>
      <w:r>
        <w:rPr>
          <w:rFonts w:cs="Times New Roman"/>
          <w:szCs w:val="24"/>
        </w:rPr>
        <w:t>goods</w:t>
      </w:r>
      <w:proofErr w:type="gramEnd"/>
      <w:r>
        <w:rPr>
          <w:rFonts w:cs="Times New Roman"/>
          <w:szCs w:val="24"/>
        </w:rPr>
        <w:t xml:space="preserve"> </w:t>
      </w:r>
    </w:p>
    <w:p w14:paraId="45647E69" w14:textId="77777777" w:rsidR="0076411A" w:rsidRDefault="0076411A" w:rsidP="007641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chattels.</w:t>
      </w:r>
    </w:p>
    <w:p w14:paraId="3B525CBC" w14:textId="77777777" w:rsidR="0076411A" w:rsidRDefault="0076411A" w:rsidP="0076411A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175)</w:t>
      </w:r>
    </w:p>
    <w:p w14:paraId="61BC79ED" w14:textId="77777777" w:rsidR="0076411A" w:rsidRDefault="0076411A" w:rsidP="0076411A">
      <w:pPr>
        <w:pStyle w:val="NoSpacing"/>
        <w:rPr>
          <w:rFonts w:cs="Times New Roman"/>
          <w:szCs w:val="24"/>
        </w:rPr>
      </w:pPr>
    </w:p>
    <w:p w14:paraId="169E6CF1" w14:textId="77777777" w:rsidR="0076411A" w:rsidRDefault="0076411A" w:rsidP="0076411A">
      <w:pPr>
        <w:pStyle w:val="NoSpacing"/>
        <w:rPr>
          <w:rFonts w:cs="Times New Roman"/>
          <w:szCs w:val="24"/>
        </w:rPr>
      </w:pPr>
    </w:p>
    <w:p w14:paraId="56C605FB" w14:textId="77777777" w:rsidR="0076411A" w:rsidRDefault="0076411A" w:rsidP="007641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July 2023</w:t>
      </w:r>
    </w:p>
    <w:p w14:paraId="551A025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9B7C1" w14:textId="77777777" w:rsidR="0076411A" w:rsidRDefault="0076411A" w:rsidP="009139A6">
      <w:r>
        <w:separator/>
      </w:r>
    </w:p>
  </w:endnote>
  <w:endnote w:type="continuationSeparator" w:id="0">
    <w:p w14:paraId="068E2F4E" w14:textId="77777777" w:rsidR="0076411A" w:rsidRDefault="007641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8191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3359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E075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8B053" w14:textId="77777777" w:rsidR="0076411A" w:rsidRDefault="0076411A" w:rsidP="009139A6">
      <w:r>
        <w:separator/>
      </w:r>
    </w:p>
  </w:footnote>
  <w:footnote w:type="continuationSeparator" w:id="0">
    <w:p w14:paraId="548391D4" w14:textId="77777777" w:rsidR="0076411A" w:rsidRDefault="007641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22E2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AB22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CD47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11A"/>
    <w:rsid w:val="000666E0"/>
    <w:rsid w:val="002510B7"/>
    <w:rsid w:val="005C130B"/>
    <w:rsid w:val="0076411A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986EE"/>
  <w15:chartTrackingRefBased/>
  <w15:docId w15:val="{AF528C26-3748-4D37-AC39-9A3947643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2023-07-19T20:55:00Z</dcterms:created>
  <dcterms:modified xsi:type="dcterms:W3CDTF">2023-07-19T20:55:00Z</dcterms:modified>
</cp:coreProperties>
</file>