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B460" w14:textId="77777777" w:rsidR="004C49C0" w:rsidRDefault="004C49C0" w:rsidP="004C49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ADAMS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3D16BF83" w14:textId="77777777" w:rsidR="004C49C0" w:rsidRDefault="004C49C0" w:rsidP="004C49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Principal of </w:t>
      </w:r>
      <w:proofErr w:type="spellStart"/>
      <w:proofErr w:type="gramStart"/>
      <w:r>
        <w:rPr>
          <w:rFonts w:cs="Times New Roman"/>
          <w:szCs w:val="24"/>
        </w:rPr>
        <w:t>St.Alban</w:t>
      </w:r>
      <w:proofErr w:type="spellEnd"/>
      <w:proofErr w:type="gramEnd"/>
      <w:r>
        <w:rPr>
          <w:rFonts w:cs="Times New Roman"/>
          <w:szCs w:val="24"/>
        </w:rPr>
        <w:t xml:space="preserve"> Hall, Oxford University.</w:t>
      </w:r>
    </w:p>
    <w:p w14:paraId="2CBDC927" w14:textId="77777777" w:rsidR="004C49C0" w:rsidRDefault="004C49C0" w:rsidP="004C49C0">
      <w:pPr>
        <w:pStyle w:val="NoSpacing"/>
        <w:rPr>
          <w:rFonts w:cs="Times New Roman"/>
          <w:szCs w:val="24"/>
        </w:rPr>
      </w:pPr>
    </w:p>
    <w:p w14:paraId="07DA985D" w14:textId="77777777" w:rsidR="004C49C0" w:rsidRDefault="004C49C0" w:rsidP="004C49C0">
      <w:pPr>
        <w:pStyle w:val="NoSpacing"/>
        <w:rPr>
          <w:rFonts w:cs="Times New Roman"/>
          <w:szCs w:val="24"/>
        </w:rPr>
      </w:pPr>
    </w:p>
    <w:p w14:paraId="6813EE4A" w14:textId="77777777" w:rsidR="004C49C0" w:rsidRDefault="004C49C0" w:rsidP="004C49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became a Fellow of Merton College.</w:t>
      </w:r>
    </w:p>
    <w:p w14:paraId="5FA98A29" w14:textId="77777777" w:rsidR="004C49C0" w:rsidRDefault="004C49C0" w:rsidP="004C49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06263BB6" w14:textId="77777777" w:rsidR="004C49C0" w:rsidRDefault="004C49C0" w:rsidP="004C49C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03CD6F6A" w14:textId="77777777" w:rsidR="004C49C0" w:rsidRDefault="004C49C0" w:rsidP="004C49C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7B37F51E" w14:textId="77777777" w:rsidR="004C49C0" w:rsidRDefault="004C49C0" w:rsidP="004C49C0">
      <w:pPr>
        <w:pStyle w:val="NoSpacing"/>
        <w:rPr>
          <w:rFonts w:cs="Times New Roman"/>
          <w:szCs w:val="24"/>
        </w:rPr>
      </w:pPr>
    </w:p>
    <w:p w14:paraId="2CC38845" w14:textId="77777777" w:rsidR="004C49C0" w:rsidRDefault="004C49C0" w:rsidP="004C49C0">
      <w:pPr>
        <w:pStyle w:val="NoSpacing"/>
        <w:rPr>
          <w:rFonts w:cs="Times New Roman"/>
          <w:szCs w:val="24"/>
        </w:rPr>
      </w:pPr>
    </w:p>
    <w:p w14:paraId="644F8905" w14:textId="77777777" w:rsidR="004C49C0" w:rsidRDefault="004C49C0" w:rsidP="004C49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5EFEBA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FCF0F" w14:textId="77777777" w:rsidR="004C49C0" w:rsidRDefault="004C49C0" w:rsidP="009139A6">
      <w:r>
        <w:separator/>
      </w:r>
    </w:p>
  </w:endnote>
  <w:endnote w:type="continuationSeparator" w:id="0">
    <w:p w14:paraId="2A1037E2" w14:textId="77777777" w:rsidR="004C49C0" w:rsidRDefault="004C49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E1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A2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7BD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402FC" w14:textId="77777777" w:rsidR="004C49C0" w:rsidRDefault="004C49C0" w:rsidP="009139A6">
      <w:r>
        <w:separator/>
      </w:r>
    </w:p>
  </w:footnote>
  <w:footnote w:type="continuationSeparator" w:id="0">
    <w:p w14:paraId="2A9E6A11" w14:textId="77777777" w:rsidR="004C49C0" w:rsidRDefault="004C49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3C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8A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19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C0"/>
    <w:rsid w:val="000666E0"/>
    <w:rsid w:val="002510B7"/>
    <w:rsid w:val="00270799"/>
    <w:rsid w:val="004C49C0"/>
    <w:rsid w:val="005C130B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4042"/>
  <w15:chartTrackingRefBased/>
  <w15:docId w15:val="{9D5C042D-2D37-458E-B4C2-CAA5DEA3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2025-02-18T20:22:00Z</dcterms:created>
  <dcterms:modified xsi:type="dcterms:W3CDTF">2025-02-18T20:22:00Z</dcterms:modified>
</cp:coreProperties>
</file>