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F9B7F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ADAMS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25D2750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Tewkesbury, Gloucestershire. Sawyer.</w:t>
      </w:r>
    </w:p>
    <w:p w14:paraId="4AB9E92D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333745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C2D55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Worme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 plaint of debt against him,</w:t>
      </w:r>
    </w:p>
    <w:p w14:paraId="45C3D27F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Baynton of Wells(q.v.),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Wylmottys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Berkeley(q.v.) and</w:t>
      </w:r>
    </w:p>
    <w:p w14:paraId="046F29F5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Shergot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Walden, Essex(q.v.).</w:t>
      </w:r>
    </w:p>
    <w:p w14:paraId="37A94AFC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65C30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AE7B1D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B5F202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1214EA" w14:textId="77777777" w:rsidR="00C430E7" w:rsidRDefault="00C430E7" w:rsidP="00C430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September 2022</w:t>
      </w:r>
    </w:p>
    <w:p w14:paraId="3745E64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50B48" w14:textId="77777777" w:rsidR="00C430E7" w:rsidRDefault="00C430E7" w:rsidP="009139A6">
      <w:r>
        <w:separator/>
      </w:r>
    </w:p>
  </w:endnote>
  <w:endnote w:type="continuationSeparator" w:id="0">
    <w:p w14:paraId="272EA756" w14:textId="77777777" w:rsidR="00C430E7" w:rsidRDefault="00C430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C42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AF5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78C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F5735" w14:textId="77777777" w:rsidR="00C430E7" w:rsidRDefault="00C430E7" w:rsidP="009139A6">
      <w:r>
        <w:separator/>
      </w:r>
    </w:p>
  </w:footnote>
  <w:footnote w:type="continuationSeparator" w:id="0">
    <w:p w14:paraId="549E405A" w14:textId="77777777" w:rsidR="00C430E7" w:rsidRDefault="00C430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7F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4C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0F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E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30E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60DC5"/>
  <w15:chartTrackingRefBased/>
  <w15:docId w15:val="{DEDE72F5-4605-4721-975E-D4925BF9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30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2022-09-20T16:17:00Z</dcterms:created>
  <dcterms:modified xsi:type="dcterms:W3CDTF">2022-09-20T16:18:00Z</dcterms:modified>
</cp:coreProperties>
</file>