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11AD0" w14:textId="77777777" w:rsidR="003413A6" w:rsidRDefault="003413A6" w:rsidP="00341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ADAMS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7DE820A" w14:textId="77777777" w:rsidR="003413A6" w:rsidRDefault="003413A6" w:rsidP="00341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Eolforten</w:t>
      </w:r>
      <w:proofErr w:type="spellEnd"/>
      <w:r>
        <w:rPr>
          <w:rFonts w:cs="Times New Roman"/>
          <w:szCs w:val="24"/>
        </w:rPr>
        <w:t>, Worcestershire. Husbandman.</w:t>
      </w:r>
    </w:p>
    <w:p w14:paraId="0E2FA9BB" w14:textId="77777777" w:rsidR="003413A6" w:rsidRDefault="003413A6" w:rsidP="003413A6">
      <w:pPr>
        <w:pStyle w:val="NoSpacing"/>
        <w:rPr>
          <w:rFonts w:cs="Times New Roman"/>
          <w:szCs w:val="24"/>
        </w:rPr>
      </w:pPr>
    </w:p>
    <w:p w14:paraId="558F1438" w14:textId="77777777" w:rsidR="003413A6" w:rsidRDefault="003413A6" w:rsidP="003413A6">
      <w:pPr>
        <w:pStyle w:val="NoSpacing"/>
        <w:rPr>
          <w:rFonts w:cs="Times New Roman"/>
          <w:szCs w:val="24"/>
        </w:rPr>
      </w:pPr>
    </w:p>
    <w:p w14:paraId="6D078567" w14:textId="77777777" w:rsidR="003413A6" w:rsidRDefault="003413A6" w:rsidP="00341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Richard Hull, Vicar of Poppleton(q.v.), bought a plaint of debt against </w:t>
      </w:r>
    </w:p>
    <w:p w14:paraId="5495B12F" w14:textId="77777777" w:rsidR="003413A6" w:rsidRDefault="003413A6" w:rsidP="00341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eight others.</w:t>
      </w:r>
    </w:p>
    <w:p w14:paraId="0DBB4027" w14:textId="77777777" w:rsidR="003413A6" w:rsidRDefault="003413A6" w:rsidP="00341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137AA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6398D71B" w14:textId="77777777" w:rsidR="003413A6" w:rsidRDefault="003413A6" w:rsidP="003413A6">
      <w:pPr>
        <w:pStyle w:val="NoSpacing"/>
        <w:rPr>
          <w:rFonts w:cs="Times New Roman"/>
          <w:szCs w:val="24"/>
        </w:rPr>
      </w:pPr>
    </w:p>
    <w:p w14:paraId="798116D3" w14:textId="77777777" w:rsidR="003413A6" w:rsidRDefault="003413A6" w:rsidP="003413A6">
      <w:pPr>
        <w:pStyle w:val="NoSpacing"/>
        <w:rPr>
          <w:rFonts w:cs="Times New Roman"/>
          <w:szCs w:val="24"/>
        </w:rPr>
      </w:pPr>
    </w:p>
    <w:p w14:paraId="68558BB2" w14:textId="77777777" w:rsidR="003413A6" w:rsidRDefault="003413A6" w:rsidP="003413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2024</w:t>
      </w:r>
    </w:p>
    <w:p w14:paraId="183409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A936E" w14:textId="77777777" w:rsidR="003413A6" w:rsidRDefault="003413A6" w:rsidP="009139A6">
      <w:r>
        <w:separator/>
      </w:r>
    </w:p>
  </w:endnote>
  <w:endnote w:type="continuationSeparator" w:id="0">
    <w:p w14:paraId="532B0F1B" w14:textId="77777777" w:rsidR="003413A6" w:rsidRDefault="003413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5D1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BC1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A9A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F4586" w14:textId="77777777" w:rsidR="003413A6" w:rsidRDefault="003413A6" w:rsidP="009139A6">
      <w:r>
        <w:separator/>
      </w:r>
    </w:p>
  </w:footnote>
  <w:footnote w:type="continuationSeparator" w:id="0">
    <w:p w14:paraId="24490191" w14:textId="77777777" w:rsidR="003413A6" w:rsidRDefault="003413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07C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92A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B81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A6"/>
    <w:rsid w:val="000666E0"/>
    <w:rsid w:val="002510B7"/>
    <w:rsid w:val="00270799"/>
    <w:rsid w:val="003413A6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14F70"/>
  <w15:chartTrackingRefBased/>
  <w15:docId w15:val="{CA97879E-6ADC-4ED1-BE93-882C66B0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13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2024-11-12T20:37:00Z</dcterms:created>
  <dcterms:modified xsi:type="dcterms:W3CDTF">2024-11-12T20:38:00Z</dcterms:modified>
</cp:coreProperties>
</file>