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CBF" w:rsidRDefault="00633CBF" w:rsidP="0063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ADAMS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33CBF" w:rsidRDefault="00633CBF" w:rsidP="0063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 Husbandman.</w:t>
      </w:r>
    </w:p>
    <w:p w:rsidR="00633CBF" w:rsidRDefault="00633CBF" w:rsidP="00633CBF">
      <w:pPr>
        <w:rPr>
          <w:rFonts w:ascii="Times New Roman" w:hAnsi="Times New Roman" w:cs="Times New Roman"/>
        </w:rPr>
      </w:pPr>
    </w:p>
    <w:p w:rsidR="00633CBF" w:rsidRDefault="00633CBF" w:rsidP="00633CBF">
      <w:pPr>
        <w:rPr>
          <w:rFonts w:ascii="Times New Roman" w:hAnsi="Times New Roman" w:cs="Times New Roman"/>
        </w:rPr>
      </w:pPr>
    </w:p>
    <w:p w:rsidR="00633CBF" w:rsidRDefault="00633CBF" w:rsidP="0063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Hanneys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:rsidR="00633CBF" w:rsidRDefault="00633CBF" w:rsidP="0063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Adams, junior(q.v.), Roger Adams(q.v.) and Thomas Adams,</w:t>
      </w:r>
    </w:p>
    <w:p w:rsidR="00633CBF" w:rsidRDefault="00633CBF" w:rsidP="00633CB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senior(q.v.),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</w:t>
      </w:r>
    </w:p>
    <w:p w:rsidR="00633CBF" w:rsidRDefault="00633CBF" w:rsidP="0063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33CBF" w:rsidRDefault="00633CBF" w:rsidP="00633CBF">
      <w:pPr>
        <w:rPr>
          <w:rFonts w:ascii="Times New Roman" w:hAnsi="Times New Roman" w:cs="Times New Roman"/>
        </w:rPr>
      </w:pPr>
    </w:p>
    <w:p w:rsidR="00633CBF" w:rsidRDefault="00633CBF" w:rsidP="00633CBF">
      <w:pPr>
        <w:rPr>
          <w:rFonts w:ascii="Times New Roman" w:hAnsi="Times New Roman" w:cs="Times New Roman"/>
        </w:rPr>
      </w:pPr>
    </w:p>
    <w:p w:rsidR="00633CBF" w:rsidRDefault="00633CBF" w:rsidP="0063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January 2018</w:t>
      </w:r>
    </w:p>
    <w:p w:rsidR="006B2F86" w:rsidRPr="00E71FC3" w:rsidRDefault="00633C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CBF" w:rsidRDefault="00633CBF" w:rsidP="00E71FC3">
      <w:r>
        <w:separator/>
      </w:r>
    </w:p>
  </w:endnote>
  <w:endnote w:type="continuationSeparator" w:id="0">
    <w:p w:rsidR="00633CBF" w:rsidRDefault="00633C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CBF" w:rsidRDefault="00633CBF" w:rsidP="00E71FC3">
      <w:r>
        <w:separator/>
      </w:r>
    </w:p>
  </w:footnote>
  <w:footnote w:type="continuationSeparator" w:id="0">
    <w:p w:rsidR="00633CBF" w:rsidRDefault="00633C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BF"/>
    <w:rsid w:val="001A7C09"/>
    <w:rsid w:val="00577BD5"/>
    <w:rsid w:val="00633CB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F1D291-5E97-420A-B569-BDCD551E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C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33C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2018-01-06T17:12:00Z</dcterms:created>
  <dcterms:modified xsi:type="dcterms:W3CDTF">2018-01-06T17:12:00Z</dcterms:modified>
</cp:coreProperties>
</file>