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CEC" w:rsidRDefault="00477CEC" w:rsidP="00477CE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ADAMS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477CEC" w:rsidRDefault="00477CEC" w:rsidP="00477CE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Acton Burnell, Shropshire.</w:t>
      </w:r>
    </w:p>
    <w:p w:rsidR="00477CEC" w:rsidRDefault="00477CEC" w:rsidP="00477CEC">
      <w:pPr>
        <w:pStyle w:val="NoSpacing"/>
        <w:rPr>
          <w:rStyle w:val="Hyperlink"/>
          <w:color w:val="auto"/>
          <w:u w:val="none"/>
        </w:rPr>
      </w:pPr>
    </w:p>
    <w:p w:rsidR="00477CEC" w:rsidRDefault="00477CEC" w:rsidP="00477CEC">
      <w:pPr>
        <w:pStyle w:val="NoSpacing"/>
        <w:rPr>
          <w:rStyle w:val="Hyperlink"/>
          <w:color w:val="auto"/>
          <w:u w:val="none"/>
        </w:rPr>
      </w:pPr>
    </w:p>
    <w:p w:rsidR="00477CEC" w:rsidRDefault="00477CEC" w:rsidP="00477CE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debt against Thomas </w:t>
      </w:r>
      <w:proofErr w:type="spellStart"/>
      <w:r>
        <w:rPr>
          <w:rStyle w:val="Hyperlink"/>
          <w:color w:val="auto"/>
          <w:u w:val="none"/>
        </w:rPr>
        <w:t>Haweley</w:t>
      </w:r>
      <w:proofErr w:type="spellEnd"/>
      <w:r>
        <w:rPr>
          <w:rStyle w:val="Hyperlink"/>
          <w:color w:val="auto"/>
          <w:u w:val="none"/>
        </w:rPr>
        <w:t>, junior, of Much</w:t>
      </w:r>
    </w:p>
    <w:p w:rsidR="00477CEC" w:rsidRDefault="00477CEC" w:rsidP="00477CE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Wenlock(q.v.).</w:t>
      </w:r>
    </w:p>
    <w:p w:rsidR="00477CEC" w:rsidRDefault="00477CEC" w:rsidP="00477CE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477CEC" w:rsidRDefault="00477CEC" w:rsidP="00477CEC">
      <w:pPr>
        <w:pStyle w:val="NoSpacing"/>
        <w:rPr>
          <w:rStyle w:val="Hyperlink"/>
          <w:color w:val="auto"/>
          <w:u w:val="none"/>
        </w:rPr>
      </w:pPr>
    </w:p>
    <w:p w:rsidR="00477CEC" w:rsidRDefault="00477CEC" w:rsidP="00477CEC">
      <w:pPr>
        <w:pStyle w:val="NoSpacing"/>
        <w:rPr>
          <w:rStyle w:val="Hyperlink"/>
          <w:color w:val="auto"/>
          <w:u w:val="none"/>
        </w:rPr>
      </w:pPr>
    </w:p>
    <w:p w:rsidR="00477CEC" w:rsidRDefault="00477CEC" w:rsidP="00477CE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21 October 2016</w:t>
      </w:r>
    </w:p>
    <w:p w:rsidR="006B2F86" w:rsidRPr="00E71FC3" w:rsidRDefault="00477CE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CEC" w:rsidRDefault="00477CEC" w:rsidP="00E71FC3">
      <w:pPr>
        <w:spacing w:after="0" w:line="240" w:lineRule="auto"/>
      </w:pPr>
      <w:r>
        <w:separator/>
      </w:r>
    </w:p>
  </w:endnote>
  <w:endnote w:type="continuationSeparator" w:id="0">
    <w:p w:rsidR="00477CEC" w:rsidRDefault="00477C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CEC" w:rsidRDefault="00477CEC" w:rsidP="00E71FC3">
      <w:pPr>
        <w:spacing w:after="0" w:line="240" w:lineRule="auto"/>
      </w:pPr>
      <w:r>
        <w:separator/>
      </w:r>
    </w:p>
  </w:footnote>
  <w:footnote w:type="continuationSeparator" w:id="0">
    <w:p w:rsidR="00477CEC" w:rsidRDefault="00477C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CEC"/>
    <w:rsid w:val="001A7C09"/>
    <w:rsid w:val="00477CE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C5DED7-867C-4B3B-B55C-84571A29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77C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2016-10-26T21:01:00Z</dcterms:created>
  <dcterms:modified xsi:type="dcterms:W3CDTF">2016-10-26T21:04:00Z</dcterms:modified>
</cp:coreProperties>
</file>