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F9719" w14:textId="77777777" w:rsidR="00186376" w:rsidRDefault="00186376" w:rsidP="001863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ADAMS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62244FF4" w14:textId="77777777" w:rsidR="00186376" w:rsidRDefault="00186376" w:rsidP="00186376">
      <w:pPr>
        <w:pStyle w:val="NoSpacing"/>
        <w:rPr>
          <w:rFonts w:cs="Times New Roman"/>
          <w:szCs w:val="24"/>
        </w:rPr>
      </w:pPr>
    </w:p>
    <w:p w14:paraId="261C347C" w14:textId="77777777" w:rsidR="00186376" w:rsidRDefault="00186376" w:rsidP="00186376">
      <w:pPr>
        <w:pStyle w:val="NoSpacing"/>
        <w:rPr>
          <w:rFonts w:cs="Times New Roman"/>
          <w:szCs w:val="24"/>
        </w:rPr>
      </w:pPr>
    </w:p>
    <w:p w14:paraId="231641A8" w14:textId="77777777" w:rsidR="00186376" w:rsidRDefault="00186376" w:rsidP="001863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Sep.1485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Twynyho</w:t>
      </w:r>
      <w:proofErr w:type="spellEnd"/>
      <w:r>
        <w:rPr>
          <w:rFonts w:cs="Times New Roman"/>
          <w:szCs w:val="24"/>
        </w:rPr>
        <w:t>(q.v.) bequeathed him 40s.</w:t>
      </w:r>
    </w:p>
    <w:p w14:paraId="27E17DE2" w14:textId="77777777" w:rsidR="00186376" w:rsidRDefault="00186376" w:rsidP="001863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proofErr w:type="spellStart"/>
      <w:r>
        <w:rPr>
          <w:rFonts w:cs="Times New Roman"/>
          <w:szCs w:val="24"/>
        </w:rPr>
        <w:t>Logge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vol.I</w:t>
      </w:r>
      <w:proofErr w:type="spellEnd"/>
      <w:proofErr w:type="gramEnd"/>
      <w:r>
        <w:rPr>
          <w:rFonts w:cs="Times New Roman"/>
          <w:szCs w:val="24"/>
        </w:rPr>
        <w:t xml:space="preserve"> pp.454-7)</w:t>
      </w:r>
    </w:p>
    <w:p w14:paraId="10A71541" w14:textId="77777777" w:rsidR="00186376" w:rsidRDefault="00186376" w:rsidP="00186376">
      <w:pPr>
        <w:pStyle w:val="NoSpacing"/>
        <w:rPr>
          <w:rFonts w:cs="Times New Roman"/>
          <w:szCs w:val="24"/>
        </w:rPr>
      </w:pPr>
    </w:p>
    <w:p w14:paraId="74E72365" w14:textId="77777777" w:rsidR="00186376" w:rsidRDefault="00186376" w:rsidP="00186376">
      <w:pPr>
        <w:pStyle w:val="NoSpacing"/>
        <w:rPr>
          <w:rFonts w:cs="Times New Roman"/>
          <w:szCs w:val="24"/>
        </w:rPr>
      </w:pPr>
    </w:p>
    <w:p w14:paraId="6245D027" w14:textId="77777777" w:rsidR="00186376" w:rsidRDefault="00186376" w:rsidP="0018637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2022</w:t>
      </w:r>
    </w:p>
    <w:p w14:paraId="6BA5A7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4BD75" w14:textId="77777777" w:rsidR="00186376" w:rsidRDefault="00186376" w:rsidP="009139A6">
      <w:r>
        <w:separator/>
      </w:r>
    </w:p>
  </w:endnote>
  <w:endnote w:type="continuationSeparator" w:id="0">
    <w:p w14:paraId="4AB3EAEA" w14:textId="77777777" w:rsidR="00186376" w:rsidRDefault="0018637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7E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EE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FBA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95E9C" w14:textId="77777777" w:rsidR="00186376" w:rsidRDefault="00186376" w:rsidP="009139A6">
      <w:r>
        <w:separator/>
      </w:r>
    </w:p>
  </w:footnote>
  <w:footnote w:type="continuationSeparator" w:id="0">
    <w:p w14:paraId="1A2DCE9C" w14:textId="77777777" w:rsidR="00186376" w:rsidRDefault="0018637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FD6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7FD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32E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376"/>
    <w:rsid w:val="000666E0"/>
    <w:rsid w:val="00186376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5BCB1"/>
  <w15:chartTrackingRefBased/>
  <w15:docId w15:val="{527DE848-EB5F-40BB-9533-C7CACA89F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2022-12-09T12:23:00Z</dcterms:created>
  <dcterms:modified xsi:type="dcterms:W3CDTF">2022-12-09T12:23:00Z</dcterms:modified>
</cp:coreProperties>
</file>