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D2CBA" w14:textId="77777777" w:rsidR="007A67F5" w:rsidRDefault="007A67F5" w:rsidP="007A67F5">
      <w:pPr>
        <w:pStyle w:val="NoSpacing"/>
      </w:pPr>
      <w:r>
        <w:rPr>
          <w:u w:val="single"/>
        </w:rPr>
        <w:t>John ADAMS</w:t>
      </w:r>
      <w:r>
        <w:t xml:space="preserve">      (fl.1484)</w:t>
      </w:r>
    </w:p>
    <w:p w14:paraId="7309A8BE" w14:textId="77777777" w:rsidR="007A67F5" w:rsidRDefault="007A67F5" w:rsidP="007A67F5">
      <w:pPr>
        <w:pStyle w:val="NoSpacing"/>
      </w:pPr>
    </w:p>
    <w:p w14:paraId="549B84AC" w14:textId="77777777" w:rsidR="007A67F5" w:rsidRDefault="007A67F5" w:rsidP="007A67F5">
      <w:pPr>
        <w:pStyle w:val="NoSpacing"/>
      </w:pPr>
    </w:p>
    <w:p w14:paraId="6D3D99DE" w14:textId="77777777" w:rsidR="007A67F5" w:rsidRDefault="007A67F5" w:rsidP="007A67F5">
      <w:pPr>
        <w:pStyle w:val="NoSpacing"/>
      </w:pPr>
      <w:r>
        <w:tab/>
        <w:t>1484</w:t>
      </w:r>
      <w:r>
        <w:tab/>
        <w:t xml:space="preserve">He made a plaint of debt against William </w:t>
      </w:r>
      <w:proofErr w:type="spellStart"/>
      <w:r>
        <w:t>Berton</w:t>
      </w:r>
      <w:proofErr w:type="spellEnd"/>
      <w:r>
        <w:t xml:space="preserve"> of Winchester(q.v.),</w:t>
      </w:r>
    </w:p>
    <w:p w14:paraId="6F44BC40" w14:textId="77777777" w:rsidR="007A67F5" w:rsidRDefault="007A67F5" w:rsidP="007A67F5">
      <w:pPr>
        <w:pStyle w:val="NoSpacing"/>
      </w:pPr>
      <w:r>
        <w:tab/>
      </w:r>
      <w:r>
        <w:tab/>
        <w:t xml:space="preserve">William Carpenter of </w:t>
      </w:r>
      <w:proofErr w:type="spellStart"/>
      <w:r>
        <w:t>Berton</w:t>
      </w:r>
      <w:proofErr w:type="spellEnd"/>
      <w:r>
        <w:t xml:space="preserve"> by Hyde Abbey(q.v.), Thomas </w:t>
      </w:r>
      <w:proofErr w:type="spellStart"/>
      <w:r>
        <w:t>Godere</w:t>
      </w:r>
      <w:proofErr w:type="spellEnd"/>
      <w:r>
        <w:t xml:space="preserve"> of</w:t>
      </w:r>
    </w:p>
    <w:p w14:paraId="3AF6E4F4" w14:textId="77777777" w:rsidR="007A67F5" w:rsidRDefault="007A67F5" w:rsidP="007A67F5">
      <w:pPr>
        <w:pStyle w:val="NoSpacing"/>
      </w:pPr>
      <w:r>
        <w:tab/>
      </w:r>
      <w:r>
        <w:tab/>
        <w:t xml:space="preserve">Basing(q.v.), Thomas More of Basing(q.v.), John </w:t>
      </w:r>
      <w:proofErr w:type="spellStart"/>
      <w:r>
        <w:t>Frankeleyn</w:t>
      </w:r>
      <w:proofErr w:type="spellEnd"/>
      <w:r>
        <w:t xml:space="preserve"> of Basing(q.v.),</w:t>
      </w:r>
    </w:p>
    <w:p w14:paraId="2CBA284D" w14:textId="77777777" w:rsidR="007A67F5" w:rsidRDefault="007A67F5" w:rsidP="007A67F5">
      <w:pPr>
        <w:pStyle w:val="NoSpacing"/>
      </w:pPr>
      <w:r>
        <w:tab/>
      </w:r>
      <w:r>
        <w:tab/>
        <w:t xml:space="preserve">Richard </w:t>
      </w:r>
      <w:proofErr w:type="spellStart"/>
      <w:r>
        <w:t>Astelot</w:t>
      </w:r>
      <w:proofErr w:type="spellEnd"/>
      <w:r>
        <w:t xml:space="preserve"> of </w:t>
      </w:r>
      <w:proofErr w:type="spellStart"/>
      <w:r>
        <w:t>Wordlam</w:t>
      </w:r>
      <w:proofErr w:type="spellEnd"/>
      <w:r>
        <w:t>(q.v.) and John Savage of Bromley by</w:t>
      </w:r>
    </w:p>
    <w:p w14:paraId="7CA8ECA2" w14:textId="77777777" w:rsidR="007A67F5" w:rsidRDefault="007A67F5" w:rsidP="007A67F5">
      <w:pPr>
        <w:pStyle w:val="NoSpacing"/>
      </w:pPr>
      <w:r>
        <w:tab/>
      </w:r>
      <w:r>
        <w:tab/>
        <w:t>Basingstoke(q.v.).</w:t>
      </w:r>
    </w:p>
    <w:p w14:paraId="778AFACF" w14:textId="57143986" w:rsidR="007A67F5" w:rsidRDefault="007A67F5" w:rsidP="007A67F5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14:paraId="3DEF9E33" w14:textId="6668C30F" w:rsidR="0021179B" w:rsidRPr="00F02506" w:rsidRDefault="0021179B" w:rsidP="007A67F5">
      <w:pPr>
        <w:pStyle w:val="NoSpacing"/>
      </w:pPr>
      <w:bookmarkStart w:id="0" w:name="_GoBack"/>
      <w:bookmarkEnd w:id="0"/>
    </w:p>
    <w:p w14:paraId="29C4D00F" w14:textId="77777777" w:rsidR="007A67F5" w:rsidRDefault="007A67F5" w:rsidP="007A67F5">
      <w:pPr>
        <w:pStyle w:val="NoSpacing"/>
      </w:pPr>
    </w:p>
    <w:p w14:paraId="7E6EA8D6" w14:textId="77777777" w:rsidR="007A67F5" w:rsidRDefault="007A67F5" w:rsidP="007A67F5">
      <w:pPr>
        <w:pStyle w:val="NoSpacing"/>
      </w:pPr>
    </w:p>
    <w:p w14:paraId="76500E54" w14:textId="77777777" w:rsidR="00E47068" w:rsidRPr="00C009D8" w:rsidRDefault="007A67F5" w:rsidP="007A67F5">
      <w:pPr>
        <w:pStyle w:val="NoSpacing"/>
      </w:pPr>
      <w:r>
        <w:t>21 April 2015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5E9C9" w14:textId="77777777" w:rsidR="007A67F5" w:rsidRDefault="007A67F5" w:rsidP="00920DE3">
      <w:pPr>
        <w:spacing w:after="0" w:line="240" w:lineRule="auto"/>
      </w:pPr>
      <w:r>
        <w:separator/>
      </w:r>
    </w:p>
  </w:endnote>
  <w:endnote w:type="continuationSeparator" w:id="0">
    <w:p w14:paraId="3A9A373C" w14:textId="77777777" w:rsidR="007A67F5" w:rsidRDefault="007A67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D1028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FA777" w14:textId="77777777" w:rsidR="00C009D8" w:rsidRPr="00C009D8" w:rsidRDefault="00C009D8">
    <w:pPr>
      <w:pStyle w:val="Footer"/>
    </w:pPr>
    <w:r>
      <w:t>Copyright I.S.Rogers 9 August 2013</w:t>
    </w:r>
  </w:p>
  <w:p w14:paraId="613833A2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3BD9D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29EA1" w14:textId="77777777" w:rsidR="007A67F5" w:rsidRDefault="007A67F5" w:rsidP="00920DE3">
      <w:pPr>
        <w:spacing w:after="0" w:line="240" w:lineRule="auto"/>
      </w:pPr>
      <w:r>
        <w:separator/>
      </w:r>
    </w:p>
  </w:footnote>
  <w:footnote w:type="continuationSeparator" w:id="0">
    <w:p w14:paraId="75471DD7" w14:textId="77777777" w:rsidR="007A67F5" w:rsidRDefault="007A67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9FDF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B9FBB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87961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7F5"/>
    <w:rsid w:val="00120749"/>
    <w:rsid w:val="0021179B"/>
    <w:rsid w:val="00624CAE"/>
    <w:rsid w:val="007A67F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30D74"/>
  <w15:docId w15:val="{F6E64801-324C-4ABA-A179-522014998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A67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2015-05-09T19:07:00Z</dcterms:created>
  <dcterms:modified xsi:type="dcterms:W3CDTF">2019-06-07T09:09:00Z</dcterms:modified>
</cp:coreProperties>
</file>