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140F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ADAMS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6F4159FD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26373F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223AF1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FitzJohn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Abbot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Lilleshall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5E3BD4DD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Buyst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Attingham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Shropshire(q.v.).</w:t>
      </w:r>
    </w:p>
    <w:p w14:paraId="38620DA8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4B2CB09" w14:textId="77777777" w:rsidR="003F5BFC" w:rsidRPr="00B518E2" w:rsidRDefault="003F5BFC" w:rsidP="003F5BFC">
      <w:pPr>
        <w:pStyle w:val="NoSpacing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1477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Westeley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Condover, Shropshire(q.v.).   (ibid.)</w:t>
      </w:r>
    </w:p>
    <w:p w14:paraId="7A23EC69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3177AC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8E152" w14:textId="77777777" w:rsidR="003F5BFC" w:rsidRDefault="003F5BFC" w:rsidP="003F5B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2022</w:t>
      </w:r>
    </w:p>
    <w:p w14:paraId="1F741C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99378" w14:textId="77777777" w:rsidR="003F5BFC" w:rsidRDefault="003F5BFC" w:rsidP="009139A6">
      <w:r>
        <w:separator/>
      </w:r>
    </w:p>
  </w:endnote>
  <w:endnote w:type="continuationSeparator" w:id="0">
    <w:p w14:paraId="05ADF785" w14:textId="77777777" w:rsidR="003F5BFC" w:rsidRDefault="003F5BF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4FD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819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5D9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FB8AD" w14:textId="77777777" w:rsidR="003F5BFC" w:rsidRDefault="003F5BFC" w:rsidP="009139A6">
      <w:r>
        <w:separator/>
      </w:r>
    </w:p>
  </w:footnote>
  <w:footnote w:type="continuationSeparator" w:id="0">
    <w:p w14:paraId="3AC2D9FF" w14:textId="77777777" w:rsidR="003F5BFC" w:rsidRDefault="003F5BF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A11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049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AB2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FC"/>
    <w:rsid w:val="000666E0"/>
    <w:rsid w:val="002510B7"/>
    <w:rsid w:val="003F5BF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AF6B6"/>
  <w15:chartTrackingRefBased/>
  <w15:docId w15:val="{172D5BD2-3521-4CFF-88D8-F1B74A6B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5BF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2022-01-22T20:05:00Z</dcterms:created>
  <dcterms:modified xsi:type="dcterms:W3CDTF">2022-01-22T20:05:00Z</dcterms:modified>
</cp:coreProperties>
</file>