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B0BBB" w14:textId="77777777" w:rsidR="001F28E4" w:rsidRDefault="001F28E4" w:rsidP="001F28E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ADAMS</w:t>
      </w:r>
      <w:r>
        <w:rPr>
          <w:rFonts w:ascii="Times New Roman" w:hAnsi="Times New Roman" w:cs="Times New Roman"/>
        </w:rPr>
        <w:t xml:space="preserve">       (fl.1472)</w:t>
      </w:r>
    </w:p>
    <w:p w14:paraId="1F2DDF73" w14:textId="77777777" w:rsidR="001F28E4" w:rsidRDefault="001F28E4" w:rsidP="001F28E4">
      <w:pPr>
        <w:pStyle w:val="NoSpacing"/>
        <w:rPr>
          <w:rFonts w:ascii="Times New Roman" w:hAnsi="Times New Roman" w:cs="Times New Roman"/>
        </w:rPr>
      </w:pPr>
    </w:p>
    <w:p w14:paraId="3DE20270" w14:textId="77777777" w:rsidR="001F28E4" w:rsidRDefault="001F28E4" w:rsidP="001F28E4">
      <w:pPr>
        <w:pStyle w:val="NoSpacing"/>
        <w:rPr>
          <w:rFonts w:ascii="Times New Roman" w:hAnsi="Times New Roman" w:cs="Times New Roman"/>
        </w:rPr>
      </w:pPr>
    </w:p>
    <w:p w14:paraId="22845D5A" w14:textId="77777777" w:rsidR="001F28E4" w:rsidRDefault="001F28E4" w:rsidP="001F28E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He made a plaint of trespass against John Gregory of Bristol(q.v.).</w:t>
      </w:r>
    </w:p>
    <w:p w14:paraId="4AFE174B" w14:textId="77777777" w:rsidR="001F28E4" w:rsidRDefault="001F28E4" w:rsidP="001F28E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10D06AAC" w14:textId="77777777" w:rsidR="001F28E4" w:rsidRDefault="001F28E4" w:rsidP="001F28E4">
      <w:pPr>
        <w:pStyle w:val="NoSpacing"/>
        <w:rPr>
          <w:rFonts w:ascii="Times New Roman" w:hAnsi="Times New Roman" w:cs="Times New Roman"/>
        </w:rPr>
      </w:pPr>
    </w:p>
    <w:p w14:paraId="2698F478" w14:textId="77777777" w:rsidR="001F28E4" w:rsidRDefault="001F28E4" w:rsidP="001F28E4">
      <w:pPr>
        <w:pStyle w:val="NoSpacing"/>
        <w:rPr>
          <w:rFonts w:ascii="Times New Roman" w:hAnsi="Times New Roman" w:cs="Times New Roman"/>
        </w:rPr>
      </w:pPr>
    </w:p>
    <w:p w14:paraId="54E76AF8" w14:textId="77777777" w:rsidR="001F28E4" w:rsidRDefault="001F28E4" w:rsidP="001F28E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490BC9A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F5575" w14:textId="77777777" w:rsidR="00811321" w:rsidRDefault="00811321" w:rsidP="00086E2C">
      <w:pPr>
        <w:spacing w:after="0" w:line="240" w:lineRule="auto"/>
      </w:pPr>
      <w:r>
        <w:separator/>
      </w:r>
    </w:p>
  </w:endnote>
  <w:endnote w:type="continuationSeparator" w:id="0">
    <w:p w14:paraId="55A99A1F" w14:textId="77777777" w:rsidR="00811321" w:rsidRDefault="0081132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FE1F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9EDF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03C2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77F68" w14:textId="77777777" w:rsidR="00811321" w:rsidRDefault="00811321" w:rsidP="00086E2C">
      <w:pPr>
        <w:spacing w:after="0" w:line="240" w:lineRule="auto"/>
      </w:pPr>
      <w:r>
        <w:separator/>
      </w:r>
    </w:p>
  </w:footnote>
  <w:footnote w:type="continuationSeparator" w:id="0">
    <w:p w14:paraId="4C4B29A1" w14:textId="77777777" w:rsidR="00811321" w:rsidRDefault="0081132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5521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13FC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294B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E4"/>
    <w:rsid w:val="00086E2C"/>
    <w:rsid w:val="000A2E7A"/>
    <w:rsid w:val="001F28E4"/>
    <w:rsid w:val="002244B7"/>
    <w:rsid w:val="00314D94"/>
    <w:rsid w:val="00566CEB"/>
    <w:rsid w:val="00617568"/>
    <w:rsid w:val="006E68FA"/>
    <w:rsid w:val="0081132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B0413"/>
  <w15:chartTrackingRefBased/>
  <w15:docId w15:val="{2C1D7146-0A88-4909-A1C1-FCB550D1D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F28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28E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28</Words>
  <Characters>196</Characters>
  <Application>Microsoft Office Word</Application>
  <DocSecurity>0</DocSecurity>
  <Lines>9</Lines>
  <Paragraphs>6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2026-02-12T23:02:00Z</dcterms:created>
  <dcterms:modified xsi:type="dcterms:W3CDTF">2026-02-12T23:02:00Z</dcterms:modified>
</cp:coreProperties>
</file>