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E252E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David ADAMS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fl.1490)</w:t>
      </w:r>
    </w:p>
    <w:p w:rsidR="00E252E5" w:rsidRDefault="00E252E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Vicar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St.Mary’s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Church, </w:t>
      </w:r>
      <w:proofErr w:type="spellStart"/>
      <w:r>
        <w:rPr>
          <w:rFonts w:ascii="Times New Roman" w:hAnsi="Times New Roman" w:cs="Times New Roman"/>
          <w:sz w:val="24"/>
          <w:szCs w:val="24"/>
        </w:rPr>
        <w:t>Bucknell</w:t>
      </w:r>
      <w:proofErr w:type="spellEnd"/>
      <w:r>
        <w:rPr>
          <w:rFonts w:ascii="Times New Roman" w:hAnsi="Times New Roman" w:cs="Times New Roman"/>
          <w:sz w:val="24"/>
          <w:szCs w:val="24"/>
        </w:rPr>
        <w:t>, Shropshire.</w:t>
      </w:r>
    </w:p>
    <w:p w:rsidR="00E252E5" w:rsidRDefault="00E252E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252E5" w:rsidRDefault="00E252E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252E5" w:rsidRDefault="00E252E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7 Nov.1490</w:t>
      </w:r>
      <w:r>
        <w:rPr>
          <w:rFonts w:ascii="Times New Roman" w:hAnsi="Times New Roman" w:cs="Times New Roman"/>
          <w:sz w:val="24"/>
          <w:szCs w:val="24"/>
        </w:rPr>
        <w:tab/>
        <w:t>He became Vicar.</w:t>
      </w:r>
    </w:p>
    <w:p w:rsidR="00E252E5" w:rsidRDefault="00E252E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>http://www.melocki.org.uk/diocese/Bucknell.html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:rsidR="00E252E5" w:rsidRDefault="00E252E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252E5" w:rsidRDefault="00E252E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E252E5" w:rsidRPr="00E252E5" w:rsidRDefault="00E252E5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March 2016</w:t>
      </w:r>
      <w:bookmarkStart w:id="0" w:name="_GoBack"/>
      <w:bookmarkEnd w:id="0"/>
    </w:p>
    <w:sectPr w:rsidR="00E252E5" w:rsidRPr="00E252E5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52E5" w:rsidRDefault="00E252E5" w:rsidP="00E71FC3">
      <w:pPr>
        <w:spacing w:after="0" w:line="240" w:lineRule="auto"/>
      </w:pPr>
      <w:r>
        <w:separator/>
      </w:r>
    </w:p>
  </w:endnote>
  <w:endnote w:type="continuationSeparator" w:id="0">
    <w:p w:rsidR="00E252E5" w:rsidRDefault="00E252E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52E5" w:rsidRDefault="00E252E5" w:rsidP="00E71FC3">
      <w:pPr>
        <w:spacing w:after="0" w:line="240" w:lineRule="auto"/>
      </w:pPr>
      <w:r>
        <w:separator/>
      </w:r>
    </w:p>
  </w:footnote>
  <w:footnote w:type="continuationSeparator" w:id="0">
    <w:p w:rsidR="00E252E5" w:rsidRDefault="00E252E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2E5"/>
    <w:rsid w:val="00AB52E8"/>
    <w:rsid w:val="00B16D3F"/>
    <w:rsid w:val="00E252E5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5BC682"/>
  <w15:chartTrackingRefBased/>
  <w15:docId w15:val="{1A06B628-915C-446E-8A2C-BD605545AA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semiHidden/>
    <w:unhideWhenUsed/>
    <w:rsid w:val="00E252E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locki.org.uk/diocese/Bucknell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2016-03-16T22:19:00Z</dcterms:created>
  <dcterms:modified xsi:type="dcterms:W3CDTF">2016-03-16T22:21:00Z</dcterms:modified>
</cp:coreProperties>
</file>