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B1AB8" w14:textId="77777777" w:rsidR="00B27410" w:rsidRDefault="00B27410" w:rsidP="00B2741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ADAMESSON</w:t>
      </w:r>
      <w:r>
        <w:rPr>
          <w:rFonts w:cs="Times New Roman"/>
        </w:rPr>
        <w:t xml:space="preserve">       (fl.1430)</w:t>
      </w:r>
    </w:p>
    <w:p w14:paraId="62FCD6F7" w14:textId="77777777" w:rsidR="00B27410" w:rsidRDefault="00B27410" w:rsidP="00B27410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Covehithe</w:t>
      </w:r>
      <w:proofErr w:type="spellEnd"/>
      <w:r>
        <w:rPr>
          <w:rFonts w:cs="Times New Roman"/>
        </w:rPr>
        <w:t>, Suffolk. Shipman.</w:t>
      </w:r>
    </w:p>
    <w:p w14:paraId="18CF9E92" w14:textId="77777777" w:rsidR="00B27410" w:rsidRDefault="00B27410" w:rsidP="00B27410">
      <w:pPr>
        <w:pStyle w:val="NoSpacing"/>
        <w:rPr>
          <w:rFonts w:cs="Times New Roman"/>
        </w:rPr>
      </w:pPr>
    </w:p>
    <w:p w14:paraId="7002FC89" w14:textId="77777777" w:rsidR="00B27410" w:rsidRDefault="00B27410" w:rsidP="00B27410">
      <w:pPr>
        <w:pStyle w:val="NoSpacing"/>
        <w:rPr>
          <w:rFonts w:cs="Times New Roman"/>
        </w:rPr>
      </w:pPr>
    </w:p>
    <w:p w14:paraId="3D9F0822" w14:textId="77777777" w:rsidR="00B27410" w:rsidRDefault="00B27410" w:rsidP="00B27410">
      <w:pPr>
        <w:pStyle w:val="NoSpacing"/>
        <w:rPr>
          <w:rFonts w:cs="Times New Roman"/>
        </w:rPr>
      </w:pPr>
      <w:r>
        <w:rPr>
          <w:rFonts w:cs="Times New Roman"/>
        </w:rPr>
        <w:tab/>
        <w:t>1430</w:t>
      </w:r>
      <w:r>
        <w:rPr>
          <w:rFonts w:cs="Times New Roman"/>
        </w:rPr>
        <w:tab/>
        <w:t>John Moreff(q.v.) brought a plaint of debt against him and 2 others.</w:t>
      </w:r>
    </w:p>
    <w:p w14:paraId="1907DDA4" w14:textId="77777777" w:rsidR="00B27410" w:rsidRDefault="00B27410" w:rsidP="00B2741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74364D">
          <w:rPr>
            <w:rStyle w:val="Hyperlink"/>
            <w:rFonts w:cs="Times New Roman"/>
          </w:rPr>
          <w:t>http://aalt.law.uh.edu/Indices/CP40Indices/CP40no677/CP40no677Pl.htm</w:t>
        </w:r>
      </w:hyperlink>
      <w:r>
        <w:rPr>
          <w:rFonts w:cs="Times New Roman"/>
        </w:rPr>
        <w:t xml:space="preserve"> )</w:t>
      </w:r>
    </w:p>
    <w:p w14:paraId="5DCE9586" w14:textId="77777777" w:rsidR="00B27410" w:rsidRDefault="00B27410" w:rsidP="00B27410">
      <w:pPr>
        <w:pStyle w:val="NoSpacing"/>
        <w:rPr>
          <w:rFonts w:cs="Times New Roman"/>
        </w:rPr>
      </w:pPr>
    </w:p>
    <w:p w14:paraId="594B1151" w14:textId="77777777" w:rsidR="00B27410" w:rsidRDefault="00B27410" w:rsidP="00B27410">
      <w:pPr>
        <w:pStyle w:val="NoSpacing"/>
        <w:rPr>
          <w:rFonts w:cs="Times New Roman"/>
        </w:rPr>
      </w:pPr>
    </w:p>
    <w:p w14:paraId="2FE42FE3" w14:textId="77777777" w:rsidR="00B27410" w:rsidRDefault="00B27410" w:rsidP="00B27410">
      <w:pPr>
        <w:pStyle w:val="NoSpacing"/>
        <w:rPr>
          <w:rFonts w:cs="Times New Roman"/>
        </w:rPr>
      </w:pPr>
      <w:r>
        <w:rPr>
          <w:rFonts w:cs="Times New Roman"/>
        </w:rPr>
        <w:t>23 May 2026</w:t>
      </w:r>
    </w:p>
    <w:p w14:paraId="1774AF8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99EF8" w14:textId="77777777" w:rsidR="001D032B" w:rsidRDefault="001D032B" w:rsidP="00086E2C">
      <w:pPr>
        <w:spacing w:after="0" w:line="240" w:lineRule="auto"/>
      </w:pPr>
      <w:r>
        <w:separator/>
      </w:r>
    </w:p>
  </w:endnote>
  <w:endnote w:type="continuationSeparator" w:id="0">
    <w:p w14:paraId="3A6E44CC" w14:textId="77777777" w:rsidR="001D032B" w:rsidRDefault="001D032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A4E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F49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CB9D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AE44B" w14:textId="77777777" w:rsidR="001D032B" w:rsidRDefault="001D032B" w:rsidP="00086E2C">
      <w:pPr>
        <w:spacing w:after="0" w:line="240" w:lineRule="auto"/>
      </w:pPr>
      <w:r>
        <w:separator/>
      </w:r>
    </w:p>
  </w:footnote>
  <w:footnote w:type="continuationSeparator" w:id="0">
    <w:p w14:paraId="41E66702" w14:textId="77777777" w:rsidR="001D032B" w:rsidRDefault="001D032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6D3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8C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0DC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10"/>
    <w:rsid w:val="00086E2C"/>
    <w:rsid w:val="000A2E7A"/>
    <w:rsid w:val="001D032B"/>
    <w:rsid w:val="002244B7"/>
    <w:rsid w:val="00314D94"/>
    <w:rsid w:val="005435B9"/>
    <w:rsid w:val="00617568"/>
    <w:rsid w:val="006E68FA"/>
    <w:rsid w:val="008E56AD"/>
    <w:rsid w:val="00AF65CA"/>
    <w:rsid w:val="00B27410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C3CC7"/>
  <w15:chartTrackingRefBased/>
  <w15:docId w15:val="{8EAD61E9-993B-4305-9A64-7BF06CAD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2741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2026-05-26T14:37:00Z</dcterms:created>
  <dcterms:modified xsi:type="dcterms:W3CDTF">2026-05-26T14:38:00Z</dcterms:modified>
</cp:coreProperties>
</file>