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A9A" w:rsidRPr="00B07A9A" w:rsidRDefault="00B07A9A" w:rsidP="00B07A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ADAMES</w:t>
      </w:r>
      <w:bookmarkEnd w:id="0"/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(fl.1494)</w:t>
      </w:r>
    </w:p>
    <w:p w:rsidR="00B07A9A" w:rsidRPr="00B07A9A" w:rsidRDefault="00B07A9A" w:rsidP="00B07A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07A9A" w:rsidRPr="00B07A9A" w:rsidRDefault="00B07A9A" w:rsidP="00B07A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07A9A" w:rsidRPr="00B07A9A" w:rsidRDefault="00B07A9A" w:rsidP="00B07A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3 Feb.1494</w:t>
      </w:r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Settlement of the action taken against him and John Paket(q.v.)</w:t>
      </w:r>
    </w:p>
    <w:p w:rsidR="00B07A9A" w:rsidRPr="00B07A9A" w:rsidRDefault="00B07A9A" w:rsidP="00B07A9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by Richard House(q.v.) over a messuage, 40 acres of land, 4 acres of </w:t>
      </w:r>
    </w:p>
    <w:p w:rsidR="00B07A9A" w:rsidRPr="00B07A9A" w:rsidRDefault="00B07A9A" w:rsidP="00B07A9A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meadow and 4 acres of pasture in Burford, Oxfordshire.</w:t>
      </w:r>
    </w:p>
    <w:p w:rsidR="00B07A9A" w:rsidRDefault="00B07A9A" w:rsidP="00B07A9A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B07A9A" w:rsidRDefault="00B07A9A" w:rsidP="00B07A9A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B07A9A" w:rsidRDefault="00B07A9A" w:rsidP="00B07A9A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D5B8A" w:rsidRPr="00B07A9A" w:rsidRDefault="00B07A9A" w:rsidP="00B07A9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7A9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31 December 2014</w:t>
      </w:r>
    </w:p>
    <w:sectPr w:rsidR="00DD5B8A" w:rsidRPr="00B07A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A9A" w:rsidRDefault="00B07A9A" w:rsidP="00564E3C">
      <w:pPr>
        <w:spacing w:after="0" w:line="240" w:lineRule="auto"/>
      </w:pPr>
      <w:r>
        <w:separator/>
      </w:r>
    </w:p>
  </w:endnote>
  <w:endnote w:type="continuationSeparator" w:id="0">
    <w:p w:rsidR="00B07A9A" w:rsidRDefault="00B07A9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07A9A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A9A" w:rsidRDefault="00B07A9A" w:rsidP="00564E3C">
      <w:pPr>
        <w:spacing w:after="0" w:line="240" w:lineRule="auto"/>
      </w:pPr>
      <w:r>
        <w:separator/>
      </w:r>
    </w:p>
  </w:footnote>
  <w:footnote w:type="continuationSeparator" w:id="0">
    <w:p w:rsidR="00B07A9A" w:rsidRDefault="00B07A9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A9A"/>
    <w:rsid w:val="00372DC6"/>
    <w:rsid w:val="00564E3C"/>
    <w:rsid w:val="0064591D"/>
    <w:rsid w:val="00B07A9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C8DA37-1A07-4B18-A95B-F2265455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07A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2015-11-05T21:49:00Z</dcterms:created>
  <dcterms:modified xsi:type="dcterms:W3CDTF">2015-11-05T21:53:00Z</dcterms:modified>
</cp:coreProperties>
</file>