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D4588" w14:textId="77777777" w:rsidR="007E0A56" w:rsidRDefault="007E0A56" w:rsidP="007E0A56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John ACTON</w:t>
      </w:r>
      <w:r>
        <w:rPr>
          <w:rFonts w:ascii="Times New Roman" w:hAnsi="Times New Roman" w:cs="Times New Roman"/>
          <w:lang w:val="en-US"/>
        </w:rPr>
        <w:t xml:space="preserve">       (fl.1492)</w:t>
      </w:r>
    </w:p>
    <w:p w14:paraId="7C314E0A" w14:textId="77777777" w:rsidR="007E0A56" w:rsidRDefault="007E0A56" w:rsidP="007E0A56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Coventry. Armourer.</w:t>
      </w:r>
    </w:p>
    <w:p w14:paraId="0A8BDB75" w14:textId="77777777" w:rsidR="007E0A56" w:rsidRDefault="007E0A56" w:rsidP="007E0A56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326EDADE" w14:textId="77777777" w:rsidR="007E0A56" w:rsidRDefault="007E0A56" w:rsidP="007E0A56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61CF3570" w14:textId="77777777" w:rsidR="007E0A56" w:rsidRDefault="007E0A56" w:rsidP="007E0A56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1492</w:t>
      </w:r>
      <w:r>
        <w:rPr>
          <w:rFonts w:ascii="Times New Roman" w:hAnsi="Times New Roman" w:cs="Times New Roman"/>
          <w:lang w:val="en-US"/>
        </w:rPr>
        <w:tab/>
        <w:t>John Buddysbury(q.v.) brought a plaint of trespass against him and 1 other.</w:t>
      </w:r>
    </w:p>
    <w:p w14:paraId="6541EBC4" w14:textId="77777777" w:rsidR="007E0A56" w:rsidRDefault="007E0A56" w:rsidP="007E0A56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( </w:t>
      </w:r>
      <w:hyperlink r:id="rId6" w:history="1">
        <w:r w:rsidRPr="00CE166D">
          <w:rPr>
            <w:rStyle w:val="Hyperlink"/>
            <w:rFonts w:ascii="Times New Roman" w:hAnsi="Times New Roman" w:cs="Times New Roman"/>
            <w:lang w:val="en-US"/>
          </w:rPr>
          <w:t>https://waalt.uh.edu/index.php/KB27/922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2F7AF32C" w14:textId="77777777" w:rsidR="007C33DC" w:rsidRDefault="007C33DC" w:rsidP="007E0A56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2CFEB57E" w14:textId="77777777" w:rsidR="007E0A56" w:rsidRDefault="007E0A56" w:rsidP="007E0A56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42855CD8" w14:textId="77777777" w:rsidR="007E0A56" w:rsidRDefault="007E0A56" w:rsidP="007E0A56">
      <w:pPr>
        <w:pStyle w:val="NoSpacing"/>
        <w:jc w:val="both"/>
        <w:rPr>
          <w:rFonts w:ascii="Times New Roman" w:hAnsi="Times New Roman" w:cs="Times New Roman"/>
          <w:lang w:val="en-US"/>
        </w:rPr>
      </w:pPr>
    </w:p>
    <w:p w14:paraId="11479B8B" w14:textId="77777777" w:rsidR="007E0A56" w:rsidRDefault="007E0A56" w:rsidP="007E0A56">
      <w:pPr>
        <w:pStyle w:val="NoSpacing"/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22 April 2026</w:t>
      </w:r>
    </w:p>
    <w:p w14:paraId="64F2663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3ED4F" w14:textId="77777777" w:rsidR="004E53F0" w:rsidRDefault="004E53F0" w:rsidP="00086E2C">
      <w:pPr>
        <w:spacing w:after="0" w:line="240" w:lineRule="auto"/>
      </w:pPr>
      <w:r>
        <w:separator/>
      </w:r>
    </w:p>
  </w:endnote>
  <w:endnote w:type="continuationSeparator" w:id="0">
    <w:p w14:paraId="158630C7" w14:textId="77777777" w:rsidR="004E53F0" w:rsidRDefault="004E53F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AD12B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67E4E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D1919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9C421" w14:textId="77777777" w:rsidR="004E53F0" w:rsidRDefault="004E53F0" w:rsidP="00086E2C">
      <w:pPr>
        <w:spacing w:after="0" w:line="240" w:lineRule="auto"/>
      </w:pPr>
      <w:r>
        <w:separator/>
      </w:r>
    </w:p>
  </w:footnote>
  <w:footnote w:type="continuationSeparator" w:id="0">
    <w:p w14:paraId="33E89319" w14:textId="77777777" w:rsidR="004E53F0" w:rsidRDefault="004E53F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5320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2B72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640AB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0A56"/>
    <w:rsid w:val="00086E2C"/>
    <w:rsid w:val="000A2E7A"/>
    <w:rsid w:val="002244B7"/>
    <w:rsid w:val="002963E4"/>
    <w:rsid w:val="00314D94"/>
    <w:rsid w:val="003E4323"/>
    <w:rsid w:val="004E53F0"/>
    <w:rsid w:val="00617568"/>
    <w:rsid w:val="006E68FA"/>
    <w:rsid w:val="007C33DC"/>
    <w:rsid w:val="007E0A56"/>
    <w:rsid w:val="00AF251A"/>
    <w:rsid w:val="00D36C66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E255D"/>
  <w15:chartTrackingRefBased/>
  <w15:docId w15:val="{738847E9-585B-4267-96A7-65290E7D3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E0A5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E0A5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33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22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3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2026-04-23T17:41:00Z</dcterms:created>
  <dcterms:modified xsi:type="dcterms:W3CDTF">2026-08-17T10:02:00Z</dcterms:modified>
</cp:coreProperties>
</file>