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2DBD7" w14:textId="77777777" w:rsidR="009D6A36" w:rsidRDefault="009D6A36" w:rsidP="009D6A3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ACHILY</w:t>
      </w:r>
      <w:r>
        <w:rPr>
          <w:rFonts w:ascii="Times New Roman" w:hAnsi="Times New Roman" w:cs="Times New Roman"/>
          <w:lang w:val="en-US"/>
        </w:rPr>
        <w:t xml:space="preserve">      (fl.1473)</w:t>
      </w:r>
    </w:p>
    <w:p w14:paraId="5368C908" w14:textId="77777777" w:rsidR="009D6A36" w:rsidRDefault="009D6A36" w:rsidP="009D6A3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Hopton, Shropshire. Husbandman.</w:t>
      </w:r>
    </w:p>
    <w:p w14:paraId="75F51065" w14:textId="77777777" w:rsidR="009D6A36" w:rsidRDefault="009D6A36" w:rsidP="009D6A36">
      <w:pPr>
        <w:pStyle w:val="NoSpacing"/>
        <w:rPr>
          <w:rFonts w:ascii="Times New Roman" w:hAnsi="Times New Roman" w:cs="Times New Roman"/>
          <w:lang w:val="en-US"/>
        </w:rPr>
      </w:pPr>
    </w:p>
    <w:p w14:paraId="5582E063" w14:textId="77777777" w:rsidR="009D6A36" w:rsidRDefault="009D6A36" w:rsidP="009D6A36">
      <w:pPr>
        <w:pStyle w:val="NoSpacing"/>
        <w:rPr>
          <w:rFonts w:ascii="Times New Roman" w:hAnsi="Times New Roman" w:cs="Times New Roman"/>
          <w:lang w:val="en-US"/>
        </w:rPr>
      </w:pPr>
    </w:p>
    <w:p w14:paraId="18E70CCF" w14:textId="77777777" w:rsidR="009D6A36" w:rsidRDefault="009D6A36" w:rsidP="009D6A3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>Thomas Harryson, clerk(q.v.), brought a plaint of trespass against him and</w:t>
      </w:r>
    </w:p>
    <w:p w14:paraId="72E328AE" w14:textId="77777777" w:rsidR="009D6A36" w:rsidRDefault="009D6A36" w:rsidP="009D6A3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4 others.     ( </w:t>
      </w:r>
      <w:hyperlink r:id="rId6" w:history="1">
        <w:r w:rsidRPr="00AE4E79">
          <w:rPr>
            <w:rStyle w:val="Hyperlink"/>
            <w:rFonts w:ascii="Times New Roman" w:hAnsi="Times New Roman" w:cs="Times New Roman"/>
            <w:lang w:val="en-US"/>
          </w:rPr>
          <w:t>https://waalt.uh.edu/index.php/KB27/846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F9C7FFE" w14:textId="77777777" w:rsidR="009D6A36" w:rsidRDefault="009D6A36" w:rsidP="009D6A36">
      <w:pPr>
        <w:pStyle w:val="NoSpacing"/>
        <w:rPr>
          <w:rFonts w:ascii="Times New Roman" w:hAnsi="Times New Roman" w:cs="Times New Roman"/>
          <w:lang w:val="en-US"/>
        </w:rPr>
      </w:pPr>
    </w:p>
    <w:p w14:paraId="01E6F298" w14:textId="77777777" w:rsidR="009D6A36" w:rsidRDefault="009D6A36" w:rsidP="009D6A36">
      <w:pPr>
        <w:pStyle w:val="NoSpacing"/>
        <w:rPr>
          <w:rFonts w:ascii="Times New Roman" w:hAnsi="Times New Roman" w:cs="Times New Roman"/>
          <w:lang w:val="en-US"/>
        </w:rPr>
      </w:pPr>
    </w:p>
    <w:p w14:paraId="13F550FE" w14:textId="77777777" w:rsidR="009D6A36" w:rsidRDefault="009D6A36" w:rsidP="009D6A3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February 2026</w:t>
      </w:r>
    </w:p>
    <w:p w14:paraId="46626E8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22855" w14:textId="77777777" w:rsidR="00D93704" w:rsidRDefault="00D93704" w:rsidP="00086E2C">
      <w:pPr>
        <w:spacing w:after="0" w:line="240" w:lineRule="auto"/>
      </w:pPr>
      <w:r>
        <w:separator/>
      </w:r>
    </w:p>
  </w:endnote>
  <w:endnote w:type="continuationSeparator" w:id="0">
    <w:p w14:paraId="14E9CAEC" w14:textId="77777777" w:rsidR="00D93704" w:rsidRDefault="00D9370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8D3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D0E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FF9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BF822" w14:textId="77777777" w:rsidR="00D93704" w:rsidRDefault="00D93704" w:rsidP="00086E2C">
      <w:pPr>
        <w:spacing w:after="0" w:line="240" w:lineRule="auto"/>
      </w:pPr>
      <w:r>
        <w:separator/>
      </w:r>
    </w:p>
  </w:footnote>
  <w:footnote w:type="continuationSeparator" w:id="0">
    <w:p w14:paraId="6C255EB9" w14:textId="77777777" w:rsidR="00D93704" w:rsidRDefault="00D9370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FB9C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25B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431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36"/>
    <w:rsid w:val="00086E2C"/>
    <w:rsid w:val="000A2E7A"/>
    <w:rsid w:val="002244B7"/>
    <w:rsid w:val="00314D94"/>
    <w:rsid w:val="00617568"/>
    <w:rsid w:val="0069235C"/>
    <w:rsid w:val="006E68FA"/>
    <w:rsid w:val="009D6A36"/>
    <w:rsid w:val="00D9370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D4B5"/>
  <w15:chartTrackingRefBased/>
  <w15:docId w15:val="{955BD08A-345E-4B73-8884-E03615D0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D6A3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6A3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2026-02-15T20:21:00Z</dcterms:created>
  <dcterms:modified xsi:type="dcterms:W3CDTF">2026-02-15T20:23:00Z</dcterms:modified>
</cp:coreProperties>
</file>