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DA65" w14:textId="77777777" w:rsidR="00F84772" w:rsidRDefault="00F84772" w:rsidP="00F8477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ABTHORP (alias WEBSTER)</w:t>
      </w:r>
      <w:r>
        <w:rPr>
          <w:rFonts w:ascii="Times New Roman" w:hAnsi="Times New Roman" w:cs="Times New Roman"/>
          <w:lang w:val="en-US"/>
        </w:rPr>
        <w:t xml:space="preserve">       (fl.1483)</w:t>
      </w:r>
    </w:p>
    <w:p w14:paraId="03DD55CC" w14:textId="77777777" w:rsidR="00F84772" w:rsidRDefault="00F84772" w:rsidP="00F8477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North </w:t>
      </w:r>
      <w:proofErr w:type="spellStart"/>
      <w:r>
        <w:rPr>
          <w:rFonts w:ascii="Times New Roman" w:hAnsi="Times New Roman" w:cs="Times New Roman"/>
          <w:lang w:val="en-US"/>
        </w:rPr>
        <w:t>Muskham</w:t>
      </w:r>
      <w:proofErr w:type="spellEnd"/>
      <w:r>
        <w:rPr>
          <w:rFonts w:ascii="Times New Roman" w:hAnsi="Times New Roman" w:cs="Times New Roman"/>
          <w:lang w:val="en-US"/>
        </w:rPr>
        <w:t>, Nottinghamshire. Yeoman.</w:t>
      </w:r>
    </w:p>
    <w:p w14:paraId="5D312563" w14:textId="77777777" w:rsidR="00F84772" w:rsidRDefault="00F84772" w:rsidP="00F84772">
      <w:pPr>
        <w:pStyle w:val="NoSpacing"/>
        <w:rPr>
          <w:rFonts w:ascii="Times New Roman" w:hAnsi="Times New Roman" w:cs="Times New Roman"/>
          <w:lang w:val="en-US"/>
        </w:rPr>
      </w:pPr>
    </w:p>
    <w:p w14:paraId="41741C3C" w14:textId="77777777" w:rsidR="00F84772" w:rsidRDefault="00F84772" w:rsidP="00F84772">
      <w:pPr>
        <w:pStyle w:val="NoSpacing"/>
        <w:rPr>
          <w:rFonts w:ascii="Times New Roman" w:hAnsi="Times New Roman" w:cs="Times New Roman"/>
          <w:lang w:val="en-US"/>
        </w:rPr>
      </w:pPr>
    </w:p>
    <w:p w14:paraId="1E6BF866" w14:textId="77777777" w:rsidR="00F84772" w:rsidRDefault="00F84772" w:rsidP="00F8477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The King indicted him for felony and murder.</w:t>
      </w:r>
    </w:p>
    <w:p w14:paraId="2F252949" w14:textId="77777777" w:rsidR="00F84772" w:rsidRDefault="00F84772" w:rsidP="00F8477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AC30FA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FADB341" w14:textId="77777777" w:rsidR="00F84772" w:rsidRDefault="00F84772" w:rsidP="00F84772">
      <w:pPr>
        <w:pStyle w:val="NoSpacing"/>
        <w:rPr>
          <w:rFonts w:ascii="Times New Roman" w:hAnsi="Times New Roman" w:cs="Times New Roman"/>
          <w:lang w:val="en-US"/>
        </w:rPr>
      </w:pPr>
    </w:p>
    <w:p w14:paraId="05C2A75F" w14:textId="77777777" w:rsidR="00F84772" w:rsidRDefault="00F84772" w:rsidP="00F84772">
      <w:pPr>
        <w:pStyle w:val="NoSpacing"/>
        <w:rPr>
          <w:rFonts w:ascii="Times New Roman" w:hAnsi="Times New Roman" w:cs="Times New Roman"/>
          <w:lang w:val="en-US"/>
        </w:rPr>
      </w:pPr>
    </w:p>
    <w:p w14:paraId="179BAA6D" w14:textId="77777777" w:rsidR="00F84772" w:rsidRDefault="00F84772" w:rsidP="00F8477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 March 2026</w:t>
      </w:r>
    </w:p>
    <w:p w14:paraId="7FF27A2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16E78" w14:textId="77777777" w:rsidR="00FE3B28" w:rsidRDefault="00FE3B28" w:rsidP="00086E2C">
      <w:pPr>
        <w:spacing w:after="0" w:line="240" w:lineRule="auto"/>
      </w:pPr>
      <w:r>
        <w:separator/>
      </w:r>
    </w:p>
  </w:endnote>
  <w:endnote w:type="continuationSeparator" w:id="0">
    <w:p w14:paraId="4D9329AF" w14:textId="77777777" w:rsidR="00FE3B28" w:rsidRDefault="00FE3B2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F70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D0EA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8DB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193F6" w14:textId="77777777" w:rsidR="00FE3B28" w:rsidRDefault="00FE3B28" w:rsidP="00086E2C">
      <w:pPr>
        <w:spacing w:after="0" w:line="240" w:lineRule="auto"/>
      </w:pPr>
      <w:r>
        <w:separator/>
      </w:r>
    </w:p>
  </w:footnote>
  <w:footnote w:type="continuationSeparator" w:id="0">
    <w:p w14:paraId="1B6530B0" w14:textId="77777777" w:rsidR="00FE3B28" w:rsidRDefault="00FE3B2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14A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AD1A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0290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772"/>
    <w:rsid w:val="00086E2C"/>
    <w:rsid w:val="000A2E7A"/>
    <w:rsid w:val="001D1CE2"/>
    <w:rsid w:val="002244B7"/>
    <w:rsid w:val="00314D94"/>
    <w:rsid w:val="00617568"/>
    <w:rsid w:val="006E68FA"/>
    <w:rsid w:val="00ED3A55"/>
    <w:rsid w:val="00F479D0"/>
    <w:rsid w:val="00F84772"/>
    <w:rsid w:val="00FE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0FE9E"/>
  <w15:chartTrackingRefBased/>
  <w15:docId w15:val="{900AF762-86D0-425C-B3B4-542AFDCC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8477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47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35</Words>
  <Characters>226</Characters>
  <Application>Microsoft Office Word</Application>
  <DocSecurity>0</DocSecurity>
  <Lines>14</Lines>
  <Paragraphs>8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2026-03-27T21:50:00Z</dcterms:created>
  <dcterms:modified xsi:type="dcterms:W3CDTF">2026-03-27T21:52:00Z</dcterms:modified>
</cp:coreProperties>
</file>