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31DEF" w14:textId="77777777" w:rsidR="00EF1C5E" w:rsidRDefault="00EF1C5E" w:rsidP="00EF1C5E">
      <w:pPr>
        <w:rPr>
          <w:rFonts w:cs="Times New Roman"/>
        </w:rPr>
      </w:pPr>
      <w:r>
        <w:rPr>
          <w:rFonts w:cs="Times New Roman"/>
          <w:u w:val="single"/>
        </w:rPr>
        <w:t>Brother William ABRAHAM</w:t>
      </w:r>
      <w:r>
        <w:rPr>
          <w:rFonts w:cs="Times New Roman"/>
        </w:rPr>
        <w:t xml:space="preserve">       (fl.1401)</w:t>
      </w:r>
    </w:p>
    <w:p w14:paraId="3CE019F7" w14:textId="77777777" w:rsidR="00EF1C5E" w:rsidRDefault="00EF1C5E" w:rsidP="00EF1C5E">
      <w:pPr>
        <w:rPr>
          <w:rFonts w:cs="Times New Roman"/>
        </w:rPr>
      </w:pPr>
      <w:r>
        <w:rPr>
          <w:rFonts w:cs="Times New Roman"/>
        </w:rPr>
        <w:t>O.F.M.</w:t>
      </w:r>
    </w:p>
    <w:p w14:paraId="7C50DEC9" w14:textId="77777777" w:rsidR="00EF1C5E" w:rsidRDefault="00EF1C5E" w:rsidP="00EF1C5E">
      <w:pPr>
        <w:rPr>
          <w:rFonts w:cs="Times New Roman"/>
        </w:rPr>
      </w:pPr>
    </w:p>
    <w:p w14:paraId="457FBEDA" w14:textId="77777777" w:rsidR="00EF1C5E" w:rsidRDefault="00EF1C5E" w:rsidP="00EF1C5E">
      <w:pPr>
        <w:rPr>
          <w:rFonts w:cs="Times New Roman"/>
        </w:rPr>
      </w:pPr>
    </w:p>
    <w:p w14:paraId="50C99885" w14:textId="77777777" w:rsidR="00EF1C5E" w:rsidRDefault="00EF1C5E" w:rsidP="00EF1C5E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priest in the parish church of Burton by Beverley.</w:t>
      </w:r>
    </w:p>
    <w:p w14:paraId="60ED12A9" w14:textId="77777777" w:rsidR="00EF1C5E" w:rsidRDefault="00EF1C5E" w:rsidP="00EF1C5E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12</w:t>
      </w:r>
      <w:r w:rsidRPr="00A83454">
        <w:rPr>
          <w:rFonts w:cs="Times New Roman"/>
        </w:rPr>
        <w:t>)</w:t>
      </w:r>
    </w:p>
    <w:p w14:paraId="01F1D044" w14:textId="77777777" w:rsidR="00EF1C5E" w:rsidRDefault="00EF1C5E" w:rsidP="00EF1C5E">
      <w:pPr>
        <w:rPr>
          <w:rFonts w:cs="Times New Roman"/>
        </w:rPr>
      </w:pPr>
    </w:p>
    <w:p w14:paraId="34CF5F46" w14:textId="77777777" w:rsidR="00EF1C5E" w:rsidRDefault="00EF1C5E" w:rsidP="00EF1C5E">
      <w:pPr>
        <w:rPr>
          <w:rFonts w:cs="Times New Roman"/>
        </w:rPr>
      </w:pPr>
    </w:p>
    <w:p w14:paraId="1286DE78" w14:textId="77777777" w:rsidR="00EF1C5E" w:rsidRDefault="00EF1C5E" w:rsidP="00EF1C5E">
      <w:pPr>
        <w:rPr>
          <w:rFonts w:cs="Times New Roman"/>
        </w:rPr>
      </w:pPr>
      <w:r>
        <w:rPr>
          <w:rFonts w:cs="Times New Roman"/>
        </w:rPr>
        <w:t>11 January 2026</w:t>
      </w:r>
    </w:p>
    <w:p w14:paraId="0182582B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1B02A" w14:textId="77777777" w:rsidR="008E5D4D" w:rsidRDefault="008E5D4D" w:rsidP="00086E2C">
      <w:r>
        <w:separator/>
      </w:r>
    </w:p>
  </w:endnote>
  <w:endnote w:type="continuationSeparator" w:id="0">
    <w:p w14:paraId="09428ACB" w14:textId="77777777" w:rsidR="008E5D4D" w:rsidRDefault="008E5D4D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0F7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3ACE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E26D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B854D" w14:textId="77777777" w:rsidR="008E5D4D" w:rsidRDefault="008E5D4D" w:rsidP="00086E2C">
      <w:r>
        <w:separator/>
      </w:r>
    </w:p>
  </w:footnote>
  <w:footnote w:type="continuationSeparator" w:id="0">
    <w:p w14:paraId="6F6FEAF3" w14:textId="77777777" w:rsidR="008E5D4D" w:rsidRDefault="008E5D4D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AB34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7B3C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A905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C5E"/>
    <w:rsid w:val="00086E2C"/>
    <w:rsid w:val="000A2E7A"/>
    <w:rsid w:val="002244B7"/>
    <w:rsid w:val="00314D94"/>
    <w:rsid w:val="00617568"/>
    <w:rsid w:val="006705F9"/>
    <w:rsid w:val="006E68FA"/>
    <w:rsid w:val="008E5D4D"/>
    <w:rsid w:val="00ED3A55"/>
    <w:rsid w:val="00EF1C5E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D3CCD"/>
  <w15:chartTrackingRefBased/>
  <w15:docId w15:val="{76338B99-912E-4346-802C-2E1823A0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C5E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31</Words>
  <Characters>176</Characters>
  <Application>Microsoft Office Word</Application>
  <DocSecurity>0</DocSecurity>
  <Lines>9</Lines>
  <Paragraphs>5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2026-02-15T17:48:00Z</dcterms:created>
  <dcterms:modified xsi:type="dcterms:W3CDTF">2026-02-15T17:50:00Z</dcterms:modified>
</cp:coreProperties>
</file>