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E88CD" w14:textId="77777777" w:rsidR="00D010E8" w:rsidRDefault="00D010E8" w:rsidP="00D010E8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Nicholas ABELL</w:t>
      </w:r>
      <w:r>
        <w:rPr>
          <w:rFonts w:cs="Times New Roman"/>
          <w:lang w:val="en-US"/>
        </w:rPr>
        <w:t xml:space="preserve">       (fl.1499)</w:t>
      </w:r>
    </w:p>
    <w:p w14:paraId="6042F7C3" w14:textId="77777777" w:rsidR="00D010E8" w:rsidRDefault="00D010E8" w:rsidP="00D010E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Golding Lane, Middlesex. Begger.</w:t>
      </w:r>
    </w:p>
    <w:p w14:paraId="0427E523" w14:textId="77777777" w:rsidR="00D010E8" w:rsidRDefault="00D010E8" w:rsidP="00D010E8">
      <w:pPr>
        <w:pStyle w:val="NoSpacing"/>
        <w:rPr>
          <w:rFonts w:cs="Times New Roman"/>
          <w:lang w:val="en-US"/>
        </w:rPr>
      </w:pPr>
    </w:p>
    <w:p w14:paraId="098E1568" w14:textId="77777777" w:rsidR="00D010E8" w:rsidRDefault="00D010E8" w:rsidP="00D010E8">
      <w:pPr>
        <w:pStyle w:val="NoSpacing"/>
        <w:rPr>
          <w:rFonts w:cs="Times New Roman"/>
          <w:lang w:val="en-US"/>
        </w:rPr>
      </w:pPr>
    </w:p>
    <w:p w14:paraId="2AD7F845" w14:textId="77777777" w:rsidR="00D010E8" w:rsidRDefault="00D010E8" w:rsidP="00D010E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= Joan(q.v.).   </w:t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B7A77">
          <w:rPr>
            <w:rStyle w:val="Hyperlink"/>
            <w:rFonts w:cs="Times New Roman"/>
            <w:lang w:val="en-US"/>
          </w:rPr>
          <w:t>https://waalt.uh.edu/index.php/KB27/950</w:t>
        </w:r>
      </w:hyperlink>
      <w:r>
        <w:rPr>
          <w:rFonts w:cs="Times New Roman"/>
          <w:lang w:val="en-US"/>
        </w:rPr>
        <w:t xml:space="preserve"> )</w:t>
      </w:r>
    </w:p>
    <w:p w14:paraId="3A5C3F77" w14:textId="77777777" w:rsidR="00D010E8" w:rsidRDefault="00D010E8" w:rsidP="00D010E8">
      <w:pPr>
        <w:pStyle w:val="NoSpacing"/>
        <w:rPr>
          <w:rFonts w:cs="Times New Roman"/>
          <w:lang w:val="en-US"/>
        </w:rPr>
      </w:pPr>
    </w:p>
    <w:p w14:paraId="7FFB8E3F" w14:textId="77777777" w:rsidR="00D010E8" w:rsidRDefault="00D010E8" w:rsidP="00D010E8">
      <w:pPr>
        <w:pStyle w:val="NoSpacing"/>
        <w:rPr>
          <w:rFonts w:cs="Times New Roman"/>
          <w:lang w:val="en-US"/>
        </w:rPr>
      </w:pPr>
    </w:p>
    <w:p w14:paraId="708CF4CE" w14:textId="77777777" w:rsidR="00D010E8" w:rsidRDefault="00D010E8" w:rsidP="00D010E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1499</w:t>
      </w:r>
      <w:r>
        <w:rPr>
          <w:rFonts w:cs="Times New Roman"/>
          <w:lang w:val="en-US"/>
        </w:rPr>
        <w:tab/>
        <w:t xml:space="preserve">The King indicted them and many others </w:t>
      </w:r>
      <w:proofErr w:type="gramStart"/>
      <w:r>
        <w:rPr>
          <w:rFonts w:cs="Times New Roman"/>
          <w:lang w:val="en-US"/>
        </w:rPr>
        <w:t>for</w:t>
      </w:r>
      <w:proofErr w:type="gramEnd"/>
      <w:r>
        <w:rPr>
          <w:rFonts w:cs="Times New Roman"/>
          <w:lang w:val="en-US"/>
        </w:rPr>
        <w:t xml:space="preserve"> trespass.   (ibid.)</w:t>
      </w:r>
    </w:p>
    <w:p w14:paraId="6A986EA8" w14:textId="77777777" w:rsidR="00D010E8" w:rsidRDefault="00D010E8" w:rsidP="00D010E8">
      <w:pPr>
        <w:pStyle w:val="NoSpacing"/>
        <w:rPr>
          <w:rFonts w:cs="Times New Roman"/>
          <w:lang w:val="en-US"/>
        </w:rPr>
      </w:pPr>
    </w:p>
    <w:p w14:paraId="74DA0B8E" w14:textId="77777777" w:rsidR="00D010E8" w:rsidRDefault="00D010E8" w:rsidP="00D010E8">
      <w:pPr>
        <w:pStyle w:val="NoSpacing"/>
        <w:rPr>
          <w:rFonts w:cs="Times New Roman"/>
          <w:lang w:val="en-US"/>
        </w:rPr>
      </w:pPr>
    </w:p>
    <w:p w14:paraId="6BFA2F55" w14:textId="77777777" w:rsidR="00D010E8" w:rsidRDefault="00D010E8" w:rsidP="00D010E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11 December 2025</w:t>
      </w:r>
    </w:p>
    <w:p w14:paraId="608834A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20533" w14:textId="77777777" w:rsidR="00CF58E5" w:rsidRDefault="00CF58E5" w:rsidP="00086E2C">
      <w:pPr>
        <w:spacing w:after="0" w:line="240" w:lineRule="auto"/>
      </w:pPr>
      <w:r>
        <w:separator/>
      </w:r>
    </w:p>
  </w:endnote>
  <w:endnote w:type="continuationSeparator" w:id="0">
    <w:p w14:paraId="7231183B" w14:textId="77777777" w:rsidR="00CF58E5" w:rsidRDefault="00CF58E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A042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2242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4AAC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64283" w14:textId="77777777" w:rsidR="00CF58E5" w:rsidRDefault="00CF58E5" w:rsidP="00086E2C">
      <w:pPr>
        <w:spacing w:after="0" w:line="240" w:lineRule="auto"/>
      </w:pPr>
      <w:r>
        <w:separator/>
      </w:r>
    </w:p>
  </w:footnote>
  <w:footnote w:type="continuationSeparator" w:id="0">
    <w:p w14:paraId="1456170F" w14:textId="77777777" w:rsidR="00CF58E5" w:rsidRDefault="00CF58E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57BD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9732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CD4F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E8"/>
    <w:rsid w:val="00086E2C"/>
    <w:rsid w:val="000A2E7A"/>
    <w:rsid w:val="002244B7"/>
    <w:rsid w:val="00314D94"/>
    <w:rsid w:val="005149A1"/>
    <w:rsid w:val="005435B9"/>
    <w:rsid w:val="00617568"/>
    <w:rsid w:val="006E68FA"/>
    <w:rsid w:val="008E56AD"/>
    <w:rsid w:val="00AF65CA"/>
    <w:rsid w:val="00CF58E5"/>
    <w:rsid w:val="00D010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800E6"/>
  <w15:chartTrackingRefBased/>
  <w15:docId w15:val="{4C2471C0-24B1-4781-AAA5-309E5F0B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010E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2026-05-28T20:11:00Z</dcterms:created>
  <dcterms:modified xsi:type="dcterms:W3CDTF">2026-05-28T20:11:00Z</dcterms:modified>
</cp:coreProperties>
</file>