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FD90" w14:textId="77777777" w:rsidR="00AB33F9" w:rsidRDefault="00AB33F9" w:rsidP="00AB33F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Joan ABELL</w:t>
      </w:r>
      <w:r>
        <w:rPr>
          <w:rFonts w:cs="Times New Roman"/>
          <w:lang w:val="en-US"/>
        </w:rPr>
        <w:t xml:space="preserve">        (fl.1499)</w:t>
      </w:r>
    </w:p>
    <w:p w14:paraId="4E654851" w14:textId="77777777" w:rsidR="00AB33F9" w:rsidRDefault="00AB33F9" w:rsidP="00AB33F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Golding Lane, Middlesex. </w:t>
      </w:r>
    </w:p>
    <w:p w14:paraId="1E941E73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3360DF25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265D5F37" w14:textId="77777777" w:rsidR="00AB33F9" w:rsidRDefault="00AB33F9" w:rsidP="00AB33F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= Nicholas(q.v.).   </w:t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671A9379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019888A4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53BE9C79" w14:textId="77777777" w:rsidR="00AB33F9" w:rsidRDefault="00AB33F9" w:rsidP="00AB33F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 xml:space="preserve">The King indicted them and many others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trespass.   (ibid.)</w:t>
      </w:r>
    </w:p>
    <w:p w14:paraId="52859DD5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6B04CB71" w14:textId="77777777" w:rsidR="00AB33F9" w:rsidRDefault="00AB33F9" w:rsidP="00AB33F9">
      <w:pPr>
        <w:pStyle w:val="NoSpacing"/>
        <w:rPr>
          <w:rFonts w:cs="Times New Roman"/>
          <w:lang w:val="en-US"/>
        </w:rPr>
      </w:pPr>
    </w:p>
    <w:p w14:paraId="31FDB0CD" w14:textId="77777777" w:rsidR="00AB33F9" w:rsidRDefault="00AB33F9" w:rsidP="00AB33F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11 December 2025</w:t>
      </w:r>
    </w:p>
    <w:p w14:paraId="32E14C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FD9B7" w14:textId="77777777" w:rsidR="00AE65A6" w:rsidRDefault="00AE65A6" w:rsidP="00086E2C">
      <w:pPr>
        <w:spacing w:after="0" w:line="240" w:lineRule="auto"/>
      </w:pPr>
      <w:r>
        <w:separator/>
      </w:r>
    </w:p>
  </w:endnote>
  <w:endnote w:type="continuationSeparator" w:id="0">
    <w:p w14:paraId="6A637552" w14:textId="77777777" w:rsidR="00AE65A6" w:rsidRDefault="00AE65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08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9A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5BF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8E90A" w14:textId="77777777" w:rsidR="00AE65A6" w:rsidRDefault="00AE65A6" w:rsidP="00086E2C">
      <w:pPr>
        <w:spacing w:after="0" w:line="240" w:lineRule="auto"/>
      </w:pPr>
      <w:r>
        <w:separator/>
      </w:r>
    </w:p>
  </w:footnote>
  <w:footnote w:type="continuationSeparator" w:id="0">
    <w:p w14:paraId="4F18A67D" w14:textId="77777777" w:rsidR="00AE65A6" w:rsidRDefault="00AE65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352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8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2DF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F9"/>
    <w:rsid w:val="00086E2C"/>
    <w:rsid w:val="000A2E7A"/>
    <w:rsid w:val="002244B7"/>
    <w:rsid w:val="00314D94"/>
    <w:rsid w:val="005149A1"/>
    <w:rsid w:val="005435B9"/>
    <w:rsid w:val="00617568"/>
    <w:rsid w:val="006E68FA"/>
    <w:rsid w:val="008E56AD"/>
    <w:rsid w:val="00AB33F9"/>
    <w:rsid w:val="00AE65A6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A7E8"/>
  <w15:chartTrackingRefBased/>
  <w15:docId w15:val="{E2A6461F-7300-43BA-B085-55AF82E1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B33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2026-05-28T20:12:00Z</dcterms:created>
  <dcterms:modified xsi:type="dcterms:W3CDTF">2026-05-28T20:13:00Z</dcterms:modified>
</cp:coreProperties>
</file>